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CDE19C" w14:textId="77777777" w:rsidR="00A77A8D" w:rsidRPr="00581A9E" w:rsidRDefault="00A77A8D" w:rsidP="00A00FC5">
      <w:pPr>
        <w:suppressAutoHyphens/>
        <w:jc w:val="right"/>
        <w:rPr>
          <w:rFonts w:ascii="Arial" w:hAnsi="Arial"/>
          <w:b/>
          <w:spacing w:val="-3"/>
          <w:sz w:val="12"/>
          <w:szCs w:val="12"/>
        </w:rPr>
      </w:pPr>
    </w:p>
    <w:p w14:paraId="7B8308BA" w14:textId="77777777" w:rsidR="008D07E5" w:rsidRPr="00105550" w:rsidRDefault="008D07E5" w:rsidP="008D07E5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105550">
        <w:rPr>
          <w:rFonts w:ascii="Arial" w:hAnsi="Arial" w:cs="Arial"/>
          <w:b/>
        </w:rPr>
        <w:t>ANEXO II</w:t>
      </w:r>
    </w:p>
    <w:p w14:paraId="6CF2CA8B" w14:textId="77777777" w:rsidR="008D07E5" w:rsidRDefault="008D07E5" w:rsidP="008D07E5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bookmarkStart w:id="0" w:name="_Hlk181879045"/>
      <w:r w:rsidRPr="00105550">
        <w:rPr>
          <w:rFonts w:ascii="Arial" w:hAnsi="Arial" w:cs="Arial"/>
          <w:b/>
        </w:rPr>
        <w:t xml:space="preserve">SOLICITUD DE DESTINOS </w:t>
      </w:r>
    </w:p>
    <w:p w14:paraId="4F287301" w14:textId="4BE92660" w:rsidR="008C062F" w:rsidRPr="00105550" w:rsidRDefault="008C062F" w:rsidP="008D07E5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CUERPO NACIONAL VETERINARIO OEP 202</w:t>
      </w:r>
      <w:r w:rsidR="000F568A">
        <w:rPr>
          <w:rFonts w:ascii="Arial" w:hAnsi="Arial" w:cs="Arial"/>
          <w:b/>
        </w:rPr>
        <w:t>1 y 2022</w:t>
      </w:r>
    </w:p>
    <w:p w14:paraId="395123D1" w14:textId="77777777" w:rsidR="008D07E5" w:rsidRPr="00833A56" w:rsidRDefault="008D07E5" w:rsidP="008D07E5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107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"/>
        <w:gridCol w:w="3005"/>
        <w:gridCol w:w="284"/>
        <w:gridCol w:w="3005"/>
        <w:gridCol w:w="283"/>
        <w:gridCol w:w="3005"/>
        <w:gridCol w:w="185"/>
      </w:tblGrid>
      <w:tr w:rsidR="008D07E5" w:rsidRPr="00833A56" w14:paraId="76DC95EB" w14:textId="77777777" w:rsidTr="00277629">
        <w:trPr>
          <w:trHeight w:val="255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02F9C0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D820ACC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0E4DB72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6C38C1D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6E31D5C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1EA30C2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5D504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59585084" w14:textId="77777777" w:rsidTr="00277629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7703D1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E3E089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14:paraId="7C29D16A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3D43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14:paraId="0A00C31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49B22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844901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1F6E9011" w14:textId="77777777" w:rsidTr="00277629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C15BE7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14:paraId="59385490" w14:textId="77777777" w:rsidR="008D07E5" w:rsidRPr="00833A56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14:paraId="6110EBC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61323ED5" w14:textId="77777777" w:rsidR="008D07E5" w:rsidRPr="00833A56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14:paraId="5FA14FC9" w14:textId="77777777" w:rsidR="008D07E5" w:rsidRPr="00833A56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4A7ECD20" w14:textId="77777777" w:rsidR="008D07E5" w:rsidRPr="00833A56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833A56">
              <w:rPr>
                <w:rFonts w:ascii="Arial" w:hAnsi="Arial" w:cs="Arial"/>
                <w:b/>
                <w:sz w:val="16"/>
                <w:szCs w:val="16"/>
              </w:rPr>
              <w:t>Nº</w:t>
            </w:r>
            <w:proofErr w:type="spellEnd"/>
            <w:r w:rsidRPr="00833A56">
              <w:rPr>
                <w:rFonts w:ascii="Arial" w:hAnsi="Arial" w:cs="Arial"/>
                <w:b/>
                <w:sz w:val="16"/>
                <w:szCs w:val="16"/>
              </w:rPr>
              <w:t xml:space="preserve"> ORDEN PROCESO SELECTIVO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D902F2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21A832BE" w14:textId="77777777" w:rsidTr="00277629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F9990F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5C8902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14:paraId="0601140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6A259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6D30CB8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FDB4F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714525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D07E5" w:rsidRPr="00833A56" w14:paraId="6F8E21DA" w14:textId="77777777" w:rsidTr="00277629">
        <w:trPr>
          <w:trHeight w:val="25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4CAF7A0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2E8C0E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63C078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FA6C37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D16491B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AFF637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974065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3AB5AD1E" w14:textId="79A3EB64" w:rsidR="008D07E5" w:rsidRPr="007A7907" w:rsidRDefault="008D07E5" w:rsidP="007A7907">
      <w:pPr>
        <w:tabs>
          <w:tab w:val="left" w:pos="-1440"/>
          <w:tab w:val="left" w:pos="-720"/>
          <w:tab w:val="left" w:pos="1113"/>
        </w:tabs>
        <w:suppressAutoHyphens/>
        <w:spacing w:before="120"/>
        <w:jc w:val="both"/>
        <w:rPr>
          <w:rFonts w:ascii="Arial" w:hAnsi="Arial" w:cs="Arial"/>
          <w:sz w:val="18"/>
          <w:szCs w:val="18"/>
        </w:rPr>
      </w:pPr>
      <w:r w:rsidRPr="007A7907">
        <w:rPr>
          <w:rFonts w:ascii="Arial" w:hAnsi="Arial" w:cs="Arial"/>
          <w:sz w:val="18"/>
          <w:szCs w:val="18"/>
        </w:rPr>
        <w:t>Puestos por orden de preferencia (</w:t>
      </w:r>
      <w:r w:rsidRPr="007A7907">
        <w:rPr>
          <w:rFonts w:ascii="Arial" w:hAnsi="Arial" w:cs="Arial"/>
          <w:b/>
          <w:sz w:val="18"/>
          <w:szCs w:val="18"/>
        </w:rPr>
        <w:t xml:space="preserve">en las casillas se escribe el </w:t>
      </w:r>
      <w:proofErr w:type="spellStart"/>
      <w:r w:rsidRPr="007A7907">
        <w:rPr>
          <w:rFonts w:ascii="Arial" w:hAnsi="Arial" w:cs="Arial"/>
          <w:b/>
          <w:sz w:val="18"/>
          <w:szCs w:val="18"/>
        </w:rPr>
        <w:t>nº</w:t>
      </w:r>
      <w:proofErr w:type="spellEnd"/>
      <w:r w:rsidRPr="007A7907">
        <w:rPr>
          <w:rFonts w:ascii="Arial" w:hAnsi="Arial" w:cs="Arial"/>
          <w:b/>
          <w:sz w:val="18"/>
          <w:szCs w:val="18"/>
        </w:rPr>
        <w:t xml:space="preserve"> de orden del puesto de acuerdo con el Anexo I</w:t>
      </w:r>
      <w:r w:rsidRPr="007A7907">
        <w:rPr>
          <w:rFonts w:ascii="Arial" w:hAnsi="Arial" w:cs="Arial"/>
          <w:sz w:val="18"/>
          <w:szCs w:val="18"/>
        </w:rPr>
        <w:t>, el número que hay a la izquierda de cada recuadro indica la preferencia)</w:t>
      </w:r>
    </w:p>
    <w:tbl>
      <w:tblPr>
        <w:tblW w:w="10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"/>
        <w:gridCol w:w="1127"/>
        <w:gridCol w:w="170"/>
        <w:gridCol w:w="148"/>
        <w:gridCol w:w="140"/>
        <w:gridCol w:w="20"/>
        <w:gridCol w:w="772"/>
        <w:gridCol w:w="402"/>
        <w:gridCol w:w="20"/>
        <w:gridCol w:w="707"/>
        <w:gridCol w:w="120"/>
        <w:gridCol w:w="146"/>
        <w:gridCol w:w="423"/>
        <w:gridCol w:w="20"/>
        <w:gridCol w:w="889"/>
        <w:gridCol w:w="77"/>
        <w:gridCol w:w="246"/>
        <w:gridCol w:w="140"/>
        <w:gridCol w:w="20"/>
        <w:gridCol w:w="1023"/>
        <w:gridCol w:w="318"/>
        <w:gridCol w:w="629"/>
        <w:gridCol w:w="20"/>
        <w:gridCol w:w="370"/>
        <w:gridCol w:w="20"/>
        <w:gridCol w:w="140"/>
        <w:gridCol w:w="20"/>
        <w:gridCol w:w="340"/>
        <w:gridCol w:w="852"/>
        <w:gridCol w:w="456"/>
      </w:tblGrid>
      <w:tr w:rsidR="008D07E5" w:rsidRPr="00833A56" w14:paraId="484B024B" w14:textId="77777777" w:rsidTr="00492099">
        <w:trPr>
          <w:trHeight w:val="255"/>
        </w:trPr>
        <w:tc>
          <w:tcPr>
            <w:tcW w:w="439" w:type="dxa"/>
            <w:tcBorders>
              <w:top w:val="single" w:sz="4" w:space="0" w:color="auto"/>
              <w:bottom w:val="nil"/>
              <w:right w:val="nil"/>
            </w:tcBorders>
            <w:noWrap/>
            <w:vAlign w:val="center"/>
          </w:tcPr>
          <w:p w14:paraId="1C14B429" w14:textId="27E938B9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1504AAE" w14:textId="18CDBD7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04DE17B" w14:textId="014A41DF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6D01795" w14:textId="76ADB6C9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8257830" w14:textId="07482B31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08080BB" w14:textId="0D6F70D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CD78816" w14:textId="66EF828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38C7B19" w14:textId="504E4D12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F5B5661" w14:textId="7D7017CF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E0DC172" w14:textId="6DC01846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0C3162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7355A49" w14:textId="6088736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4D5A25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860936B" w14:textId="05CE9074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nil"/>
              <w:bottom w:val="nil"/>
            </w:tcBorders>
          </w:tcPr>
          <w:p w14:paraId="7C0433FA" w14:textId="77777777" w:rsidR="008D07E5" w:rsidRPr="007E7B61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92099" w:rsidRPr="00833A56" w14:paraId="466BAE0F" w14:textId="77777777" w:rsidTr="00492099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9274EE9" w14:textId="77777777" w:rsidR="00492099" w:rsidRPr="00EA48FA" w:rsidRDefault="00492099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40B020F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55AC2E0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5F30BE1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1B7DFF" w14:textId="77777777" w:rsidR="00492099" w:rsidRPr="00EA48FA" w:rsidRDefault="00492099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1BD6F82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6BC031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FB8FC35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B04003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294AD3A" w14:textId="77777777" w:rsidR="00492099" w:rsidRPr="00EA48FA" w:rsidRDefault="00492099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C64064" w14:textId="77777777" w:rsidR="00492099" w:rsidRPr="00EA48FA" w:rsidRDefault="00492099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A1309F" w14:textId="77777777" w:rsidR="00492099" w:rsidRPr="00EA48FA" w:rsidRDefault="00492099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D2F3A5" w14:textId="77777777" w:rsidR="00492099" w:rsidRPr="00EA48FA" w:rsidRDefault="00492099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D9B70B" w14:textId="77777777" w:rsidR="00492099" w:rsidRPr="00EA48FA" w:rsidRDefault="00492099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444FDA04" w14:textId="77777777" w:rsidR="00492099" w:rsidRPr="007E7B61" w:rsidRDefault="00492099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8D07E5" w:rsidRPr="00833A56" w14:paraId="21E20473" w14:textId="77777777" w:rsidTr="00353230">
        <w:trPr>
          <w:trHeight w:val="247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A3D67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1</w:t>
            </w:r>
          </w:p>
        </w:tc>
        <w:tc>
          <w:tcPr>
            <w:tcW w:w="11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868015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3908BD4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F521B2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2BE7AA5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17E8DE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1F1740B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A19BBB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2843272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34214E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0928C6E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1019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641FE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</w:tcBorders>
            <w:vAlign w:val="center"/>
          </w:tcPr>
          <w:p w14:paraId="2827D3E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8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F924C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303BFC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871D386" w14:textId="77777777" w:rsidTr="00353230">
        <w:trPr>
          <w:trHeight w:val="153"/>
        </w:trPr>
        <w:tc>
          <w:tcPr>
            <w:tcW w:w="43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76D1759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99C699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64CF3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06D956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0A050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670EC7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2C46C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EA521CE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EB4E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F3FC0D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D4C7C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D01DB9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51FAB6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30BDD3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931D97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04A7948D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1CC9539" w14:textId="71D14EF2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0856182" w14:textId="65726D2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FA7BB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F69E564" w14:textId="326B9CFD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91FE1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7CDFDF1" w14:textId="2CAE3673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93DFD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8000EE7" w14:textId="7FB3B831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48AA2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FB48C49" w14:textId="1994E22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76988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C52105" w14:textId="20773E11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0915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65809E" w14:textId="438D580A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6040E5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7C73C52" w14:textId="77777777" w:rsidTr="00353230">
        <w:trPr>
          <w:trHeight w:val="27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BFA906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11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681CB0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7C57AE8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AD0489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337D9BF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4D4A3F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1CA37A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69E46E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4112E8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D75301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63C34DEE" w14:textId="1DC61E48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105550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1019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91804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</w:tcBorders>
            <w:vAlign w:val="center"/>
          </w:tcPr>
          <w:p w14:paraId="26F3BF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14</w:t>
            </w:r>
          </w:p>
        </w:tc>
        <w:tc>
          <w:tcPr>
            <w:tcW w:w="8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0552F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174C5E38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C2B58BB" w14:textId="77777777" w:rsidTr="00353230">
        <w:trPr>
          <w:trHeight w:val="211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161F58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0615DAF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7D3CA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528C71C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F52E4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08FDAEA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228B4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5344C16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BCA49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5303580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55B5B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D29739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444B9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9148A5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040C0513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964974C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5F7EBEF" w14:textId="092AA1C9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1322D5D1" w14:textId="177546D2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7169E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2BF96903" w14:textId="372166E6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3E6F9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684C6D24" w14:textId="5FBED5EA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03E42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4B53AEF6" w14:textId="29A5FBEF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6BFF9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14:paraId="1E381C3E" w14:textId="04BEE00D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A043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44520750" w14:textId="21BA5796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EF676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E7D2843" w14:textId="6BBBE12C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527E7BEA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DE88ACA" w14:textId="77777777" w:rsidTr="00353230">
        <w:trPr>
          <w:trHeight w:val="308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30D2FE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15</w:t>
            </w:r>
          </w:p>
        </w:tc>
        <w:tc>
          <w:tcPr>
            <w:tcW w:w="1127" w:type="dxa"/>
            <w:tcBorders>
              <w:bottom w:val="single" w:sz="4" w:space="0" w:color="auto"/>
            </w:tcBorders>
            <w:noWrap/>
            <w:vAlign w:val="center"/>
          </w:tcPr>
          <w:p w14:paraId="2BF37CF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370E1DF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932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339FB45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10D5546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993" w:type="dxa"/>
            <w:gridSpan w:val="4"/>
            <w:tcBorders>
              <w:bottom w:val="single" w:sz="4" w:space="0" w:color="auto"/>
            </w:tcBorders>
            <w:noWrap/>
            <w:vAlign w:val="center"/>
          </w:tcPr>
          <w:p w14:paraId="6312D59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6499FA1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986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021B5F0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6F1A5FB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1043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61D7FD0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3613C46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1019" w:type="dxa"/>
            <w:gridSpan w:val="3"/>
            <w:tcBorders>
              <w:bottom w:val="single" w:sz="4" w:space="0" w:color="auto"/>
            </w:tcBorders>
            <w:vAlign w:val="center"/>
          </w:tcPr>
          <w:p w14:paraId="2F624D6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693F514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21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1E4F9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4EDF0C52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81E549C" w14:textId="77777777" w:rsidTr="008610EB">
        <w:trPr>
          <w:trHeight w:val="1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D2161E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4B540F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8B2FF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BBA21F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F474A1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F325F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704FA2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FDA0A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0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108210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6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E6AE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FC80D1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AB4CC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4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EADB54D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11359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41F44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44ABB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27BA11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7BDF7F29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03F903D8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EA0C34E" w14:textId="0386F6EF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087170FD" w14:textId="579829C3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0851B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71345922" w14:textId="10F66548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4C644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0DAF594D" w14:textId="5E878B43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01953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26C68109" w14:textId="7EA01661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50ED5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14:paraId="43AE0FDA" w14:textId="288E856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A2F19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111B0E11" w14:textId="6D1DBAA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F75E5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1C41351" w14:textId="392F780F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A25B762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EDBC802" w14:textId="77777777" w:rsidTr="00353230">
        <w:trPr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31535C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22</w:t>
            </w:r>
          </w:p>
        </w:tc>
        <w:tc>
          <w:tcPr>
            <w:tcW w:w="1127" w:type="dxa"/>
            <w:tcBorders>
              <w:bottom w:val="single" w:sz="4" w:space="0" w:color="auto"/>
            </w:tcBorders>
            <w:noWrap/>
            <w:vAlign w:val="center"/>
          </w:tcPr>
          <w:p w14:paraId="5FBC277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043183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932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3903C20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60366EA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993" w:type="dxa"/>
            <w:gridSpan w:val="4"/>
            <w:tcBorders>
              <w:bottom w:val="single" w:sz="4" w:space="0" w:color="auto"/>
            </w:tcBorders>
            <w:noWrap/>
            <w:vAlign w:val="center"/>
          </w:tcPr>
          <w:p w14:paraId="2340427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7343308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25</w:t>
            </w:r>
          </w:p>
        </w:tc>
        <w:tc>
          <w:tcPr>
            <w:tcW w:w="986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73A9FF6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BB770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26</w:t>
            </w:r>
          </w:p>
        </w:tc>
        <w:tc>
          <w:tcPr>
            <w:tcW w:w="1043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2762C75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1387533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27</w:t>
            </w:r>
          </w:p>
        </w:tc>
        <w:tc>
          <w:tcPr>
            <w:tcW w:w="1019" w:type="dxa"/>
            <w:gridSpan w:val="3"/>
            <w:tcBorders>
              <w:bottom w:val="single" w:sz="4" w:space="0" w:color="auto"/>
            </w:tcBorders>
            <w:vAlign w:val="center"/>
          </w:tcPr>
          <w:p w14:paraId="498F43C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829413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28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B73C0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D86FE6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5780BAD6" w14:textId="77777777" w:rsidTr="00353230">
        <w:trPr>
          <w:trHeight w:val="12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94E3D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AF5BDB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7B228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EE8FB7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7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B03333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D1511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D201C4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3EA53A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97B816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A7DE0F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6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2CF7D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A2CDA3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BBFA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4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78D578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463C03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D1E69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87AB7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BCA873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3B23AA6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0F86562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8C76FE" w14:textId="1545FE0A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27BD9A2F" w14:textId="5F713689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FD0C17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769B912A" w14:textId="5CEF328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1CFC0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77FD2281" w14:textId="55BA08C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21B52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392EC65F" w14:textId="3895611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7D0F5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14:paraId="22C34F5C" w14:textId="49B825F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C8377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5104AF2A" w14:textId="391A86F5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C0BD6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3DEBBD" w14:textId="515EB38A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63899A7C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C72977A" w14:textId="77777777" w:rsidTr="00353230">
        <w:trPr>
          <w:trHeight w:val="304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4562E6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29</w:t>
            </w:r>
          </w:p>
        </w:tc>
        <w:tc>
          <w:tcPr>
            <w:tcW w:w="1127" w:type="dxa"/>
            <w:noWrap/>
            <w:vAlign w:val="center"/>
          </w:tcPr>
          <w:p w14:paraId="393E078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BB44434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932" w:type="dxa"/>
            <w:gridSpan w:val="3"/>
            <w:noWrap/>
            <w:vAlign w:val="center"/>
          </w:tcPr>
          <w:p w14:paraId="6DA9372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0FB6098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</w:p>
        </w:tc>
        <w:tc>
          <w:tcPr>
            <w:tcW w:w="993" w:type="dxa"/>
            <w:gridSpan w:val="4"/>
            <w:noWrap/>
            <w:vAlign w:val="center"/>
          </w:tcPr>
          <w:p w14:paraId="5598F7D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6868742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32</w:t>
            </w:r>
          </w:p>
        </w:tc>
        <w:tc>
          <w:tcPr>
            <w:tcW w:w="986" w:type="dxa"/>
            <w:gridSpan w:val="3"/>
            <w:noWrap/>
            <w:vAlign w:val="center"/>
          </w:tcPr>
          <w:p w14:paraId="0A3CEAD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E09F87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33</w:t>
            </w:r>
          </w:p>
        </w:tc>
        <w:tc>
          <w:tcPr>
            <w:tcW w:w="1043" w:type="dxa"/>
            <w:gridSpan w:val="2"/>
            <w:noWrap/>
            <w:vAlign w:val="center"/>
          </w:tcPr>
          <w:p w14:paraId="3F8D0C0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2114120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34</w:t>
            </w:r>
          </w:p>
        </w:tc>
        <w:tc>
          <w:tcPr>
            <w:tcW w:w="1019" w:type="dxa"/>
            <w:gridSpan w:val="3"/>
            <w:vAlign w:val="center"/>
          </w:tcPr>
          <w:p w14:paraId="1A03B4E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B4034D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35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38396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4CFE2231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1439A95F" w14:textId="77777777" w:rsidTr="00353230">
        <w:trPr>
          <w:trHeight w:val="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32A0FD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5FAD9F5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C795D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CC37E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7E88F70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7A83A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6219F7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1943AA7F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F080C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887C46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14758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EE802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B85C5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4DBC856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57631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804D0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18EFA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7AF6E4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5027717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883F2CE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32356A4" w14:textId="4AEBC12D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7DBF7CBC" w14:textId="65DF8485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212A1E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31598802" w14:textId="12B932D3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C376A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2FAC2B9B" w14:textId="7B3DF3A6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11969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6CCB5BBF" w14:textId="48AEF6C6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8BAB7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14:paraId="193CEE09" w14:textId="21C61F6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849CE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6783DDEC" w14:textId="24EFE23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E593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6C3816A" w14:textId="7C46030C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5487A2D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7BAC44D5" w14:textId="77777777" w:rsidTr="00353230">
        <w:trPr>
          <w:trHeight w:val="331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906963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36</w:t>
            </w:r>
          </w:p>
        </w:tc>
        <w:tc>
          <w:tcPr>
            <w:tcW w:w="1127" w:type="dxa"/>
            <w:tcBorders>
              <w:bottom w:val="single" w:sz="4" w:space="0" w:color="auto"/>
            </w:tcBorders>
            <w:noWrap/>
            <w:vAlign w:val="center"/>
          </w:tcPr>
          <w:p w14:paraId="4CBE6DF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408E55D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37</w:t>
            </w:r>
          </w:p>
        </w:tc>
        <w:tc>
          <w:tcPr>
            <w:tcW w:w="932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2F808F5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720711A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38</w:t>
            </w:r>
          </w:p>
        </w:tc>
        <w:tc>
          <w:tcPr>
            <w:tcW w:w="993" w:type="dxa"/>
            <w:gridSpan w:val="4"/>
            <w:tcBorders>
              <w:bottom w:val="single" w:sz="4" w:space="0" w:color="auto"/>
            </w:tcBorders>
            <w:noWrap/>
            <w:vAlign w:val="center"/>
          </w:tcPr>
          <w:p w14:paraId="143E38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3211E18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39</w:t>
            </w:r>
          </w:p>
        </w:tc>
        <w:tc>
          <w:tcPr>
            <w:tcW w:w="986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14:paraId="7304C75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96108C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40</w:t>
            </w:r>
          </w:p>
        </w:tc>
        <w:tc>
          <w:tcPr>
            <w:tcW w:w="1043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14:paraId="3A9AE44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633563A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41</w:t>
            </w:r>
          </w:p>
        </w:tc>
        <w:tc>
          <w:tcPr>
            <w:tcW w:w="1019" w:type="dxa"/>
            <w:gridSpan w:val="3"/>
            <w:tcBorders>
              <w:bottom w:val="single" w:sz="4" w:space="0" w:color="auto"/>
            </w:tcBorders>
            <w:vAlign w:val="center"/>
          </w:tcPr>
          <w:p w14:paraId="123C8C9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37E9E93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42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A5194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0FC7B66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7A99EB71" w14:textId="77777777" w:rsidTr="00353230">
        <w:trPr>
          <w:trHeight w:val="114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AD995E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285919A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393DB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8012B23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7FE0A43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08F59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3AC3C99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0418ED10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B4B3E6D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A6BD9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C4AD4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37C7E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FC6CE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13EA325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9AAA7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8B910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47403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37737D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FA57C2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3D7DD6AA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7DEA3C1E" w14:textId="1EA6B3A2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1E1144A9" w14:textId="4D6B0B8B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83C15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349C0390" w14:textId="6FB6A87F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417B8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4B2E0B65" w14:textId="737F24E0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77F17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54783368" w14:textId="5632BCBB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59054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14:paraId="4C2D6A16" w14:textId="7C4DF812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4BA54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4210AC73" w14:textId="1A60529C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B483D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F626C0B" w14:textId="76C90F63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5DD7DE73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8542D9A" w14:textId="77777777" w:rsidTr="00353230">
        <w:trPr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FA11F6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43</w:t>
            </w:r>
          </w:p>
        </w:tc>
        <w:tc>
          <w:tcPr>
            <w:tcW w:w="1127" w:type="dxa"/>
            <w:noWrap/>
            <w:vAlign w:val="center"/>
          </w:tcPr>
          <w:p w14:paraId="033DD47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760C6EE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44</w:t>
            </w:r>
          </w:p>
        </w:tc>
        <w:tc>
          <w:tcPr>
            <w:tcW w:w="932" w:type="dxa"/>
            <w:gridSpan w:val="3"/>
            <w:noWrap/>
            <w:vAlign w:val="center"/>
          </w:tcPr>
          <w:p w14:paraId="5606C0E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5C231E9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45</w:t>
            </w:r>
          </w:p>
        </w:tc>
        <w:tc>
          <w:tcPr>
            <w:tcW w:w="993" w:type="dxa"/>
            <w:gridSpan w:val="4"/>
            <w:noWrap/>
            <w:vAlign w:val="center"/>
          </w:tcPr>
          <w:p w14:paraId="4A590A9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54F892EE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46</w:t>
            </w:r>
          </w:p>
        </w:tc>
        <w:tc>
          <w:tcPr>
            <w:tcW w:w="986" w:type="dxa"/>
            <w:gridSpan w:val="3"/>
            <w:noWrap/>
            <w:vAlign w:val="center"/>
          </w:tcPr>
          <w:p w14:paraId="5F299E4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5AA9361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47</w:t>
            </w:r>
          </w:p>
        </w:tc>
        <w:tc>
          <w:tcPr>
            <w:tcW w:w="1043" w:type="dxa"/>
            <w:gridSpan w:val="2"/>
            <w:noWrap/>
            <w:vAlign w:val="center"/>
          </w:tcPr>
          <w:p w14:paraId="288D3B0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4D1EE64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48</w:t>
            </w:r>
          </w:p>
        </w:tc>
        <w:tc>
          <w:tcPr>
            <w:tcW w:w="1019" w:type="dxa"/>
            <w:gridSpan w:val="3"/>
            <w:vAlign w:val="center"/>
          </w:tcPr>
          <w:p w14:paraId="3575A82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7DC0E95C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49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C55EA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ACD7D7E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633AB007" w14:textId="77777777" w:rsidTr="00353230">
        <w:trPr>
          <w:trHeight w:val="44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0665D44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7214B7E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DF9CE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92B0D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7696218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9155E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7A99E76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7D4FE5FC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36E6F5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47534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533BB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25A7C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CA34DA6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3FE69B8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E9F85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6E9768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75E19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65CBDB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EE7F1F9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48D782A8" w14:textId="77777777" w:rsidTr="0035323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5D7FDCD3" w14:textId="54C72451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0D477428" w14:textId="1E91A72D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3FCC6B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6F91ECF3" w14:textId="3F4D9674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3C1C70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right w:val="nil"/>
            </w:tcBorders>
            <w:noWrap/>
            <w:vAlign w:val="center"/>
          </w:tcPr>
          <w:p w14:paraId="391BDFC3" w14:textId="408166B2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6404F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right w:val="nil"/>
            </w:tcBorders>
            <w:noWrap/>
            <w:vAlign w:val="center"/>
          </w:tcPr>
          <w:p w14:paraId="011F82BA" w14:textId="4EBCEA9D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E6CAF3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right w:val="nil"/>
            </w:tcBorders>
            <w:noWrap/>
            <w:vAlign w:val="center"/>
          </w:tcPr>
          <w:p w14:paraId="21049AA8" w14:textId="603790DA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ADDDD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5125134E" w14:textId="6C8C5F79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62795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3BB849" w14:textId="222124C5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7A19BF94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1C136349" w14:textId="77777777" w:rsidTr="00353230">
        <w:trPr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EBC447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50</w:t>
            </w:r>
          </w:p>
        </w:tc>
        <w:tc>
          <w:tcPr>
            <w:tcW w:w="1127" w:type="dxa"/>
            <w:tcBorders>
              <w:right w:val="single" w:sz="4" w:space="0" w:color="auto"/>
            </w:tcBorders>
            <w:noWrap/>
            <w:vAlign w:val="center"/>
          </w:tcPr>
          <w:p w14:paraId="679B767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521CF9B7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51</w:t>
            </w:r>
          </w:p>
        </w:tc>
        <w:tc>
          <w:tcPr>
            <w:tcW w:w="932" w:type="dxa"/>
            <w:gridSpan w:val="3"/>
            <w:tcBorders>
              <w:left w:val="single" w:sz="4" w:space="0" w:color="auto"/>
            </w:tcBorders>
            <w:noWrap/>
            <w:vAlign w:val="center"/>
          </w:tcPr>
          <w:p w14:paraId="3CA4C1B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</w:tcBorders>
            <w:noWrap/>
            <w:vAlign w:val="center"/>
          </w:tcPr>
          <w:p w14:paraId="17A75F7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52</w:t>
            </w:r>
          </w:p>
        </w:tc>
        <w:tc>
          <w:tcPr>
            <w:tcW w:w="993" w:type="dxa"/>
            <w:gridSpan w:val="4"/>
            <w:noWrap/>
            <w:vAlign w:val="center"/>
          </w:tcPr>
          <w:p w14:paraId="0B0652F7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</w:tcBorders>
            <w:noWrap/>
            <w:vAlign w:val="center"/>
          </w:tcPr>
          <w:p w14:paraId="0CA99571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53</w:t>
            </w:r>
          </w:p>
        </w:tc>
        <w:tc>
          <w:tcPr>
            <w:tcW w:w="986" w:type="dxa"/>
            <w:gridSpan w:val="3"/>
            <w:noWrap/>
            <w:vAlign w:val="center"/>
          </w:tcPr>
          <w:p w14:paraId="60D6BD0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291DCEF8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bCs/>
                <w:sz w:val="16"/>
                <w:szCs w:val="16"/>
              </w:rPr>
              <w:t>54</w:t>
            </w:r>
          </w:p>
        </w:tc>
        <w:tc>
          <w:tcPr>
            <w:tcW w:w="1043" w:type="dxa"/>
            <w:gridSpan w:val="2"/>
            <w:noWrap/>
            <w:vAlign w:val="center"/>
          </w:tcPr>
          <w:p w14:paraId="7799C06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6076439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55</w:t>
            </w:r>
          </w:p>
        </w:tc>
        <w:tc>
          <w:tcPr>
            <w:tcW w:w="1019" w:type="dxa"/>
            <w:gridSpan w:val="3"/>
            <w:vAlign w:val="center"/>
          </w:tcPr>
          <w:p w14:paraId="340C0FE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4DCA3FF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56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05ECE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755D6C5F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07E5" w:rsidRPr="00833A56" w14:paraId="72418246" w14:textId="77777777" w:rsidTr="004A2326">
        <w:trPr>
          <w:trHeight w:val="116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ED4BB37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12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321F02B3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B75F1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C731C6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4FCD328D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1918DA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73DB1D9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380A0A4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386402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619F5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2B3EF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1CAD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438FC5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14:paraId="69EF68A8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08EEB0C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DBE20F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7C23D9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8784A32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19C33E80" w14:textId="77777777" w:rsidR="008D07E5" w:rsidRPr="00833A56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4B826D1B" w14:textId="77777777" w:rsidTr="004A2326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562FA619" w14:textId="33DDFDF4" w:rsidR="005C2547" w:rsidRPr="00EA48FA" w:rsidRDefault="005C2547" w:rsidP="005C2547">
            <w:pPr>
              <w:jc w:val="right"/>
              <w:rPr>
                <w:rFonts w:ascii="Arial" w:hAnsi="Arial" w:cs="Arial"/>
                <w:b/>
              </w:rPr>
            </w:pPr>
            <w:bookmarkStart w:id="1" w:name="_Hlk181879301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D03F1DB" w14:textId="40E88909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626A87" w14:textId="4211D36B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99D7C36" w14:textId="36ADBBFE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B2DBD1" w14:textId="45E32921" w:rsidR="005C2547" w:rsidRPr="00EA48FA" w:rsidRDefault="005C2547" w:rsidP="005C254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DA79D3D" w14:textId="1FDB94AB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4835D5" w14:textId="4AC5C321" w:rsidR="005C2547" w:rsidRPr="00EA48FA" w:rsidRDefault="005C2547" w:rsidP="005C254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745EBD8" w14:textId="584ADB23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759189" w14:textId="7067C704" w:rsidR="005C2547" w:rsidRPr="00EA48FA" w:rsidRDefault="005C2547" w:rsidP="005C254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95D2D55" w14:textId="1540C239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A0D352" w14:textId="1ED6106C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D7C889" w14:textId="2F8866A2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34D7C8" w14:textId="4CDF59E4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546ED5A" w14:textId="65A02CB0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2D0C4A12" w14:textId="77777777" w:rsidR="005C2547" w:rsidRPr="00195C9C" w:rsidRDefault="005C2547" w:rsidP="005C254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5E9CD5FC" w14:textId="77777777" w:rsidTr="00353230">
        <w:trPr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5A0731B" w14:textId="77777777" w:rsidR="005C2547" w:rsidRPr="00EA48FA" w:rsidRDefault="005C2547" w:rsidP="005C2547">
            <w:pPr>
              <w:jc w:val="right"/>
              <w:rPr>
                <w:rFonts w:ascii="Arial" w:hAnsi="Arial" w:cs="Arial"/>
                <w:b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57</w:t>
            </w:r>
          </w:p>
        </w:tc>
        <w:tc>
          <w:tcPr>
            <w:tcW w:w="1127" w:type="dxa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576CCBE4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  <w:right w:val="nil"/>
            </w:tcBorders>
            <w:noWrap/>
            <w:vAlign w:val="center"/>
          </w:tcPr>
          <w:p w14:paraId="03D6D80D" w14:textId="3547E7BF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5</w:t>
            </w: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642B259D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64EEF65" w14:textId="117E53E3" w:rsidR="005C2547" w:rsidRPr="00EA48FA" w:rsidRDefault="005C2547" w:rsidP="005C254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59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7D42DD17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928AEAC" w14:textId="4911B967" w:rsidR="005C2547" w:rsidRPr="00EA48FA" w:rsidRDefault="005C2547" w:rsidP="005C25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60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78C1C4F0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  <w:right w:val="nil"/>
            </w:tcBorders>
            <w:noWrap/>
            <w:vAlign w:val="center"/>
          </w:tcPr>
          <w:p w14:paraId="3CAD1DD4" w14:textId="7B24C121" w:rsidR="005C2547" w:rsidRPr="00EA48FA" w:rsidRDefault="005C2547" w:rsidP="005C254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61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585E248F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EAD53EC" w14:textId="4DA6447B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62</w:t>
            </w:r>
          </w:p>
        </w:tc>
        <w:tc>
          <w:tcPr>
            <w:tcW w:w="1019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7953A2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2B8A51F5" w14:textId="53A244BD" w:rsidR="005C2547" w:rsidRPr="00EA48FA" w:rsidRDefault="005C2547" w:rsidP="005C2547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63</w:t>
            </w:r>
          </w:p>
        </w:tc>
        <w:tc>
          <w:tcPr>
            <w:tcW w:w="8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6F141" w14:textId="77777777" w:rsidR="005C2547" w:rsidRPr="00EA48FA" w:rsidRDefault="005C2547" w:rsidP="005C2547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12122EDF" w14:textId="77777777" w:rsidR="005C2547" w:rsidRPr="00195C9C" w:rsidRDefault="005C2547" w:rsidP="005C254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bookmarkEnd w:id="1"/>
      <w:tr w:rsidR="008D07E5" w14:paraId="45339A3F" w14:textId="77777777" w:rsidTr="00E70FA0">
        <w:trPr>
          <w:trHeight w:val="6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1CA0E7F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</w:rPr>
            </w:pPr>
            <w:r w:rsidRPr="00EA48FA">
              <w:rPr>
                <w:rFonts w:ascii="Arial" w:hAnsi="Arial" w:cs="Arial"/>
                <w:b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9AF1D4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3C4E1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8CE722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8BB2EE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5C3B69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60321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6E7B7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8264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61387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C088C5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4BCF5A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5E64C0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4BBDF1" w14:textId="77777777" w:rsidR="008D07E5" w:rsidRPr="00EA48FA" w:rsidRDefault="008D07E5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C29621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062E1B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238B8B" w14:textId="77777777" w:rsidR="008D07E5" w:rsidRPr="00EA48FA" w:rsidRDefault="008D07E5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ACFCC8" w14:textId="77777777" w:rsidR="008D07E5" w:rsidRPr="00EA48FA" w:rsidRDefault="008D07E5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0D6A61B8" w14:textId="77777777" w:rsidR="008D07E5" w:rsidRPr="00195C9C" w:rsidRDefault="008D07E5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0FA0" w14:paraId="4211CC68" w14:textId="77777777" w:rsidTr="00E70FA0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40CB7AED" w14:textId="3167BF99" w:rsidR="005C2547" w:rsidRPr="00EA48FA" w:rsidRDefault="005C2547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937BACD" w14:textId="4A9E2E6C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06291B" w14:textId="1110BFE3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963DA75" w14:textId="791E0E1F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C098B1" w14:textId="13492BB2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5AE7E25" w14:textId="6E497638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29FBA0" w14:textId="4807CCD2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FA70D13" w14:textId="6E1573C9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AD9DF1" w14:textId="6406A5D9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0D911320" w14:textId="1DC32F9F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976DAC" w14:textId="2CB458E6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57180D" w14:textId="3FAB60FB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42B03F" w14:textId="40F9868B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2702EBD" w14:textId="3FD09BE5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44BDD7EF" w14:textId="77777777" w:rsidR="005C2547" w:rsidRPr="00195C9C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20850723" w14:textId="77777777" w:rsidTr="00353230">
        <w:trPr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FDB90CA" w14:textId="11BF93A0" w:rsidR="005C2547" w:rsidRPr="00EA48FA" w:rsidRDefault="005C2547" w:rsidP="00CB0DB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64</w:t>
            </w:r>
          </w:p>
        </w:tc>
        <w:tc>
          <w:tcPr>
            <w:tcW w:w="1127" w:type="dxa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654E7B82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  <w:right w:val="nil"/>
            </w:tcBorders>
            <w:noWrap/>
            <w:vAlign w:val="center"/>
          </w:tcPr>
          <w:p w14:paraId="0EE51A2C" w14:textId="4EE0420F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65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0629CBB3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0C7850F8" w14:textId="671F871C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66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7EC703BF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3E7A56E" w14:textId="467691B4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67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58C24E4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  <w:right w:val="nil"/>
            </w:tcBorders>
            <w:noWrap/>
            <w:vAlign w:val="center"/>
          </w:tcPr>
          <w:p w14:paraId="31426B37" w14:textId="47C3FD63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68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5C17D9E5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A0F19E2" w14:textId="39B1E96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69</w:t>
            </w:r>
          </w:p>
        </w:tc>
        <w:tc>
          <w:tcPr>
            <w:tcW w:w="1019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060B7F6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297E2F70" w14:textId="722DF39D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70</w:t>
            </w:r>
          </w:p>
        </w:tc>
        <w:tc>
          <w:tcPr>
            <w:tcW w:w="8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EE91B5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358CB89" w14:textId="77777777" w:rsidR="005C2547" w:rsidRPr="00195C9C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753E066A" w14:textId="77777777" w:rsidTr="00492099">
        <w:trPr>
          <w:trHeight w:val="6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E1F272F" w14:textId="77777777" w:rsidR="005C2547" w:rsidRPr="00EA48FA" w:rsidRDefault="005C2547" w:rsidP="00277629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2F0D5D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209A14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C3BD51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42B447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0AD830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14A5D3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2A30D8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6A0BA39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F14C88A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5E39F0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E183EE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8F0FD5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5F5E6F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B68C22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2ADCF3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6B5176" w14:textId="77777777" w:rsidR="005C2547" w:rsidRPr="00EA48FA" w:rsidRDefault="005C2547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20E706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84B8BC6" w14:textId="77777777" w:rsidR="005C2547" w:rsidRPr="00195C9C" w:rsidRDefault="005C2547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2099" w14:paraId="0E7CCF47" w14:textId="77777777" w:rsidTr="00492099">
        <w:trPr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A6F7E51" w14:textId="04A2DD70" w:rsidR="005C2547" w:rsidRPr="00EA48FA" w:rsidRDefault="005C2547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24DB089" w14:textId="56AB4C81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7A39B5" w14:textId="0CDB5DD4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104A899" w14:textId="1101CB2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C4D93C" w14:textId="2DF7A85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CCEC31D" w14:textId="12BB13EA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201417" w14:textId="05AB2BC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0AF870D" w14:textId="474D9071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8DCEF9E" w14:textId="72BC9283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EE13778" w14:textId="5AB52796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19E3D7" w14:textId="1BDBCF8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94682A6" w14:textId="351904D9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0F0873" w14:textId="1581F176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C3FE11" w14:textId="2831B1E2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1F6A74C" w14:textId="77777777" w:rsidR="005C2547" w:rsidRPr="00195C9C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262121DA" w14:textId="77777777" w:rsidTr="00353230">
        <w:trPr>
          <w:trHeight w:val="300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52880E7" w14:textId="3A923CD7" w:rsidR="005C2547" w:rsidRPr="00EA48FA" w:rsidRDefault="005C2547" w:rsidP="00CB0DB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71</w:t>
            </w:r>
          </w:p>
        </w:tc>
        <w:tc>
          <w:tcPr>
            <w:tcW w:w="1127" w:type="dxa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5DE5FAE7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  <w:right w:val="nil"/>
            </w:tcBorders>
            <w:noWrap/>
            <w:vAlign w:val="center"/>
          </w:tcPr>
          <w:p w14:paraId="5AD759B7" w14:textId="48978A38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72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1299AD9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CA5CAE8" w14:textId="5E7A8985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73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6F65F793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35D7C5AD" w14:textId="56C44D51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74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31C760AE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  <w:right w:val="nil"/>
            </w:tcBorders>
            <w:noWrap/>
            <w:vAlign w:val="center"/>
          </w:tcPr>
          <w:p w14:paraId="48D4BD17" w14:textId="017C2B61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75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</w:tcPr>
          <w:p w14:paraId="2466F8F1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D690A5F" w14:textId="7F9A6490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76</w:t>
            </w:r>
          </w:p>
        </w:tc>
        <w:tc>
          <w:tcPr>
            <w:tcW w:w="1019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BFA9AA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10DCBFB8" w14:textId="30342849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77</w:t>
            </w:r>
          </w:p>
        </w:tc>
        <w:tc>
          <w:tcPr>
            <w:tcW w:w="8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B3AAF7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AB2BD9E" w14:textId="77777777" w:rsidR="005C2547" w:rsidRPr="00195C9C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72874FCD" w14:textId="77777777" w:rsidTr="00353230">
        <w:trPr>
          <w:trHeight w:val="6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1C4296C1" w14:textId="77777777" w:rsidR="005C2547" w:rsidRPr="00EA48FA" w:rsidRDefault="005C2547" w:rsidP="00277629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9E2442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E1D004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F613B3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5EA9BF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A2D7A2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373420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D77408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A8B50E4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AB0994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9B48EE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49CE52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7CDCEE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3478B1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06FD29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2AE63D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CF6B8F" w14:textId="77777777" w:rsidR="005C2547" w:rsidRPr="00EA48FA" w:rsidRDefault="005C2547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5E05AC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210C5E38" w14:textId="77777777" w:rsidR="005C2547" w:rsidRPr="00195C9C" w:rsidRDefault="005C2547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3992" w14:paraId="3C3E847F" w14:textId="77777777" w:rsidTr="00353230">
        <w:trPr>
          <w:trHeight w:val="6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63835FA5" w14:textId="77777777" w:rsidR="00723992" w:rsidRPr="00EA48FA" w:rsidRDefault="00723992" w:rsidP="00277629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F936B3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B4513D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9D4D53" w14:textId="77777777" w:rsidR="00723992" w:rsidRPr="00EA48FA" w:rsidRDefault="00723992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AC63E2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80C352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D2020C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A5575B" w14:textId="77777777" w:rsidR="00723992" w:rsidRPr="00EA48FA" w:rsidRDefault="00723992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152575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4AECD1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6BFCBF" w14:textId="77777777" w:rsidR="00723992" w:rsidRPr="00EA48FA" w:rsidRDefault="00723992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CBF7AB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E90B27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5D9B35" w14:textId="77777777" w:rsidR="00723992" w:rsidRPr="00EA48FA" w:rsidRDefault="00723992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17F109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86A343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3215A3" w14:textId="77777777" w:rsidR="00723992" w:rsidRPr="00EA48FA" w:rsidRDefault="00723992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EF5" w14:textId="77777777" w:rsidR="00723992" w:rsidRPr="00EA48FA" w:rsidRDefault="00723992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31343E15" w14:textId="77777777" w:rsidR="00723992" w:rsidRPr="00195C9C" w:rsidRDefault="00723992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13A33A77" w14:textId="77777777" w:rsidTr="00353230">
        <w:trPr>
          <w:trHeight w:val="63"/>
        </w:trPr>
        <w:tc>
          <w:tcPr>
            <w:tcW w:w="439" w:type="dxa"/>
            <w:tcBorders>
              <w:top w:val="nil"/>
              <w:bottom w:val="single" w:sz="4" w:space="0" w:color="auto"/>
              <w:right w:val="nil"/>
            </w:tcBorders>
            <w:noWrap/>
            <w:vAlign w:val="center"/>
          </w:tcPr>
          <w:p w14:paraId="5C93C2DD" w14:textId="77777777" w:rsidR="005C2547" w:rsidRPr="00EA48FA" w:rsidRDefault="005C2547" w:rsidP="00277629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BA78FA6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63E9457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9CDC0EC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56EE61E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A7ED235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E5315C4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476EA3A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1048DBC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6BE36E5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A4CC19D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DAC7662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C4658FB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1D064AF" w14:textId="77777777" w:rsidR="005C2547" w:rsidRPr="00EA48FA" w:rsidRDefault="005C2547" w:rsidP="0027762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2B35CB2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5F811AC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8CADACF" w14:textId="77777777" w:rsidR="005C2547" w:rsidRPr="00EA48FA" w:rsidRDefault="005C2547" w:rsidP="0027762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939238C" w14:textId="77777777" w:rsidR="005C2547" w:rsidRPr="00EA48FA" w:rsidRDefault="005C2547" w:rsidP="002776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</w:tcBorders>
          </w:tcPr>
          <w:p w14:paraId="40157E83" w14:textId="77777777" w:rsidR="005C2547" w:rsidRPr="00195C9C" w:rsidRDefault="005C2547" w:rsidP="00277629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bookmarkEnd w:id="0"/>
    </w:tbl>
    <w:p w14:paraId="0F5674F8" w14:textId="273238EC" w:rsidR="00353230" w:rsidRDefault="00353230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4CBE8276" w14:textId="77777777" w:rsidR="00353230" w:rsidRDefault="0035323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327E027D" w14:textId="77777777" w:rsidR="00353230" w:rsidRDefault="00353230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50700EBB" w14:textId="77777777" w:rsidR="00353230" w:rsidRDefault="00353230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61DB4E29" w14:textId="77777777" w:rsidR="00353230" w:rsidRDefault="00353230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6795B653" w14:textId="75F20CA0" w:rsidR="005C2547" w:rsidRDefault="005C2547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105550">
        <w:rPr>
          <w:rFonts w:ascii="Arial" w:hAnsi="Arial" w:cs="Arial"/>
          <w:b/>
        </w:rPr>
        <w:t xml:space="preserve">SOLICITUD DE DESTINOS </w:t>
      </w:r>
    </w:p>
    <w:p w14:paraId="75806C7C" w14:textId="77777777" w:rsidR="005C2547" w:rsidRPr="00105550" w:rsidRDefault="005C2547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CUERPO NACIONAL VETERINARIO OEP 2021 y 2022</w:t>
      </w:r>
    </w:p>
    <w:p w14:paraId="5ACEC52F" w14:textId="77777777" w:rsidR="005C2547" w:rsidRPr="00833A56" w:rsidRDefault="005C2547" w:rsidP="005C2547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107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"/>
        <w:gridCol w:w="3005"/>
        <w:gridCol w:w="284"/>
        <w:gridCol w:w="3005"/>
        <w:gridCol w:w="283"/>
        <w:gridCol w:w="3005"/>
        <w:gridCol w:w="185"/>
      </w:tblGrid>
      <w:tr w:rsidR="005C2547" w:rsidRPr="00833A56" w14:paraId="4D9D3225" w14:textId="77777777" w:rsidTr="00CB0DB6">
        <w:trPr>
          <w:trHeight w:val="255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96F8AE5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7303F78" w14:textId="77777777" w:rsidR="005C2547" w:rsidRPr="00833A56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0FFB4FC" w14:textId="77777777" w:rsidR="005C2547" w:rsidRPr="00833A56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CCF11F3" w14:textId="77777777" w:rsidR="005C2547" w:rsidRPr="00833A56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EF0480E" w14:textId="77777777" w:rsidR="005C2547" w:rsidRPr="00833A56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3092470" w14:textId="77777777" w:rsidR="005C2547" w:rsidRPr="00833A56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C7D758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C2547" w:rsidRPr="00833A56" w14:paraId="330A59A3" w14:textId="77777777" w:rsidTr="00CB0DB6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29993DA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C9E6F0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14:paraId="74AD6FBC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A46487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14:paraId="09B151CF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9C1F9A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A7559FE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C2547" w:rsidRPr="00833A56" w14:paraId="5147B218" w14:textId="77777777" w:rsidTr="00CB0DB6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F1D9F6D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14:paraId="1E79F0F1" w14:textId="77777777" w:rsidR="005C2547" w:rsidRPr="00833A56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14:paraId="471D06F2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3FA05100" w14:textId="77777777" w:rsidR="005C2547" w:rsidRPr="00833A56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14:paraId="045033BC" w14:textId="77777777" w:rsidR="005C2547" w:rsidRPr="00833A56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13DD78C2" w14:textId="77777777" w:rsidR="005C2547" w:rsidRPr="00833A56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833A56">
              <w:rPr>
                <w:rFonts w:ascii="Arial" w:hAnsi="Arial" w:cs="Arial"/>
                <w:b/>
                <w:sz w:val="16"/>
                <w:szCs w:val="16"/>
              </w:rPr>
              <w:t>Nº</w:t>
            </w:r>
            <w:proofErr w:type="spellEnd"/>
            <w:r w:rsidRPr="00833A56">
              <w:rPr>
                <w:rFonts w:ascii="Arial" w:hAnsi="Arial" w:cs="Arial"/>
                <w:b/>
                <w:sz w:val="16"/>
                <w:szCs w:val="16"/>
              </w:rPr>
              <w:t xml:space="preserve"> ORDEN PROCESO SELECTIVO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26E6C91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C2547" w:rsidRPr="00833A56" w14:paraId="07F58443" w14:textId="77777777" w:rsidTr="00CB0DB6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6881E22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F8C8E7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14:paraId="59403BDB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4516CE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458892EF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79BA36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FE965DD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C2547" w:rsidRPr="00833A56" w14:paraId="46803547" w14:textId="77777777" w:rsidTr="00CB0DB6">
        <w:trPr>
          <w:trHeight w:val="25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70DFC1EC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1F74CB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8D06589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DD43825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17ADB8E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14590A7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CB4E1B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  <w:r w:rsidRPr="00833A5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3F88CBF8" w14:textId="77777777" w:rsidR="005C2547" w:rsidRPr="007A7907" w:rsidRDefault="005C2547" w:rsidP="005C2547">
      <w:pPr>
        <w:tabs>
          <w:tab w:val="left" w:pos="-1440"/>
          <w:tab w:val="left" w:pos="-720"/>
          <w:tab w:val="left" w:pos="1113"/>
        </w:tabs>
        <w:suppressAutoHyphens/>
        <w:spacing w:before="120"/>
        <w:jc w:val="both"/>
        <w:rPr>
          <w:rFonts w:ascii="Arial" w:hAnsi="Arial" w:cs="Arial"/>
          <w:sz w:val="18"/>
          <w:szCs w:val="18"/>
        </w:rPr>
      </w:pPr>
      <w:r w:rsidRPr="007A7907">
        <w:rPr>
          <w:rFonts w:ascii="Arial" w:hAnsi="Arial" w:cs="Arial"/>
          <w:sz w:val="18"/>
          <w:szCs w:val="18"/>
        </w:rPr>
        <w:t>Puestos por orden de preferencia (</w:t>
      </w:r>
      <w:r w:rsidRPr="007A7907">
        <w:rPr>
          <w:rFonts w:ascii="Arial" w:hAnsi="Arial" w:cs="Arial"/>
          <w:b/>
          <w:sz w:val="18"/>
          <w:szCs w:val="18"/>
        </w:rPr>
        <w:t xml:space="preserve">en las casillas se escribe el </w:t>
      </w:r>
      <w:proofErr w:type="spellStart"/>
      <w:r w:rsidRPr="007A7907">
        <w:rPr>
          <w:rFonts w:ascii="Arial" w:hAnsi="Arial" w:cs="Arial"/>
          <w:b/>
          <w:sz w:val="18"/>
          <w:szCs w:val="18"/>
        </w:rPr>
        <w:t>nº</w:t>
      </w:r>
      <w:proofErr w:type="spellEnd"/>
      <w:r w:rsidRPr="007A7907">
        <w:rPr>
          <w:rFonts w:ascii="Arial" w:hAnsi="Arial" w:cs="Arial"/>
          <w:b/>
          <w:sz w:val="18"/>
          <w:szCs w:val="18"/>
        </w:rPr>
        <w:t xml:space="preserve"> de orden del puesto de acuerdo con el Anexo I</w:t>
      </w:r>
      <w:r w:rsidRPr="007A7907">
        <w:rPr>
          <w:rFonts w:ascii="Arial" w:hAnsi="Arial" w:cs="Arial"/>
          <w:sz w:val="18"/>
          <w:szCs w:val="18"/>
        </w:rPr>
        <w:t>, el número que hay a la izquierda de cada recuadro indica la preferencia)</w:t>
      </w:r>
    </w:p>
    <w:tbl>
      <w:tblPr>
        <w:tblW w:w="1022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"/>
        <w:gridCol w:w="465"/>
        <w:gridCol w:w="405"/>
        <w:gridCol w:w="257"/>
        <w:gridCol w:w="170"/>
        <w:gridCol w:w="148"/>
        <w:gridCol w:w="31"/>
        <w:gridCol w:w="109"/>
        <w:gridCol w:w="497"/>
        <w:gridCol w:w="295"/>
        <w:gridCol w:w="278"/>
        <w:gridCol w:w="124"/>
        <w:gridCol w:w="482"/>
        <w:gridCol w:w="365"/>
        <w:gridCol w:w="146"/>
        <w:gridCol w:w="95"/>
        <w:gridCol w:w="328"/>
        <w:gridCol w:w="245"/>
        <w:gridCol w:w="606"/>
        <w:gridCol w:w="135"/>
        <w:gridCol w:w="246"/>
        <w:gridCol w:w="140"/>
        <w:gridCol w:w="20"/>
        <w:gridCol w:w="65"/>
        <w:gridCol w:w="573"/>
        <w:gridCol w:w="385"/>
        <w:gridCol w:w="318"/>
        <w:gridCol w:w="156"/>
        <w:gridCol w:w="316"/>
        <w:gridCol w:w="157"/>
        <w:gridCol w:w="390"/>
        <w:gridCol w:w="26"/>
        <w:gridCol w:w="134"/>
        <w:gridCol w:w="360"/>
        <w:gridCol w:w="112"/>
        <w:gridCol w:w="611"/>
        <w:gridCol w:w="129"/>
        <w:gridCol w:w="456"/>
        <w:gridCol w:w="7"/>
      </w:tblGrid>
      <w:tr w:rsidR="005C2547" w:rsidRPr="00833A56" w14:paraId="74A6198A" w14:textId="77777777" w:rsidTr="00CB0DB6">
        <w:trPr>
          <w:gridAfter w:val="1"/>
          <w:wAfter w:w="7" w:type="dxa"/>
          <w:trHeight w:val="255"/>
        </w:trPr>
        <w:tc>
          <w:tcPr>
            <w:tcW w:w="439" w:type="dxa"/>
            <w:tcBorders>
              <w:bottom w:val="nil"/>
              <w:right w:val="nil"/>
            </w:tcBorders>
            <w:noWrap/>
            <w:vAlign w:val="center"/>
          </w:tcPr>
          <w:p w14:paraId="7E05C780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14:paraId="3EC3749C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6B5D48EE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4"/>
            <w:tcBorders>
              <w:left w:val="nil"/>
              <w:bottom w:val="nil"/>
              <w:right w:val="nil"/>
            </w:tcBorders>
            <w:noWrap/>
            <w:vAlign w:val="bottom"/>
          </w:tcPr>
          <w:p w14:paraId="74C3BE81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left w:val="nil"/>
              <w:bottom w:val="nil"/>
              <w:right w:val="nil"/>
            </w:tcBorders>
            <w:noWrap/>
            <w:vAlign w:val="center"/>
          </w:tcPr>
          <w:p w14:paraId="1470585F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14:paraId="34FAF194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1A129608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14:paraId="56126D86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1C008580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left w:val="nil"/>
              <w:bottom w:val="nil"/>
              <w:right w:val="nil"/>
            </w:tcBorders>
            <w:noWrap/>
            <w:vAlign w:val="bottom"/>
          </w:tcPr>
          <w:p w14:paraId="5B0E2E7B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A19FA40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left w:val="nil"/>
              <w:bottom w:val="nil"/>
              <w:right w:val="nil"/>
            </w:tcBorders>
            <w:vAlign w:val="bottom"/>
          </w:tcPr>
          <w:p w14:paraId="61A253B9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left w:val="nil"/>
              <w:bottom w:val="nil"/>
              <w:right w:val="nil"/>
            </w:tcBorders>
            <w:vAlign w:val="bottom"/>
          </w:tcPr>
          <w:p w14:paraId="2B72BE52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left w:val="nil"/>
              <w:bottom w:val="nil"/>
              <w:right w:val="nil"/>
            </w:tcBorders>
            <w:vAlign w:val="bottom"/>
          </w:tcPr>
          <w:p w14:paraId="6BFC08A8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left w:val="nil"/>
              <w:bottom w:val="nil"/>
            </w:tcBorders>
          </w:tcPr>
          <w:p w14:paraId="3EE51010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833A56" w14:paraId="78735531" w14:textId="77777777" w:rsidTr="00CB0DB6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232EBA45" w14:textId="17B22492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2ACBBB6" w14:textId="1B835074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AA1C5E" w14:textId="7246A70B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40F2786" w14:textId="04455125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6C36AB" w14:textId="4EEA0EC4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67A02AE" w14:textId="7FCF4DD6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C5AEC6" w14:textId="3A73995D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7CE8214" w14:textId="3B9ABDE4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60E9D2" w14:textId="0B8D023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8F702BD" w14:textId="5928C150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310A9D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F710FD6" w14:textId="690753DA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7966AD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D37D0E" w14:textId="0D113ABE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4A715269" w14:textId="77777777" w:rsidR="005C2547" w:rsidRPr="007E7B61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C2547" w:rsidRPr="00833A56" w14:paraId="67E03F7D" w14:textId="77777777" w:rsidTr="00CB0DB6">
        <w:trPr>
          <w:gridAfter w:val="1"/>
          <w:wAfter w:w="7" w:type="dxa"/>
          <w:trHeight w:val="247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7B982AD7" w14:textId="6C1B6392" w:rsidR="005C2547" w:rsidRPr="00EA48FA" w:rsidRDefault="00353230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78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7B065A1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65379E23" w14:textId="32D26996" w:rsidR="005C2547" w:rsidRPr="00EA48FA" w:rsidRDefault="00353230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79</w:t>
            </w:r>
          </w:p>
        </w:tc>
        <w:tc>
          <w:tcPr>
            <w:tcW w:w="932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1BA9DF3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0F4A4913" w14:textId="2864AA25" w:rsidR="005C2547" w:rsidRPr="00EA48FA" w:rsidRDefault="00353230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80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FE2108E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0EA1E956" w14:textId="4B3E0A17" w:rsidR="005C2547" w:rsidRPr="00EA48FA" w:rsidRDefault="00353230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81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481423C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DD6E844" w14:textId="67E39B86" w:rsidR="005C2547" w:rsidRPr="00EA48FA" w:rsidRDefault="00353230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</w:t>
            </w:r>
          </w:p>
        </w:tc>
        <w:tc>
          <w:tcPr>
            <w:tcW w:w="1043" w:type="dxa"/>
            <w:gridSpan w:val="4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89944E7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bottom w:val="nil"/>
            </w:tcBorders>
            <w:noWrap/>
            <w:vAlign w:val="center"/>
          </w:tcPr>
          <w:p w14:paraId="0AF547B5" w14:textId="41518B38" w:rsidR="005C2547" w:rsidRPr="00EA48FA" w:rsidRDefault="00353230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83</w:t>
            </w:r>
          </w:p>
        </w:tc>
        <w:tc>
          <w:tcPr>
            <w:tcW w:w="1019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CCB2E8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bottom w:val="nil"/>
            </w:tcBorders>
            <w:vAlign w:val="center"/>
          </w:tcPr>
          <w:p w14:paraId="0DF86B6A" w14:textId="7B64D455" w:rsidR="005C2547" w:rsidRPr="00EA48FA" w:rsidRDefault="00353230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84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3D822D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14:paraId="68B7A275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833A56" w14:paraId="29E9542A" w14:textId="77777777" w:rsidTr="00CB0DB6">
        <w:trPr>
          <w:gridAfter w:val="1"/>
          <w:wAfter w:w="7" w:type="dxa"/>
          <w:trHeight w:val="153"/>
        </w:trPr>
        <w:tc>
          <w:tcPr>
            <w:tcW w:w="43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20F08836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6A64560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C051D5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410500A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DB6C9E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CE2D333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CD114A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A1CFB7B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E86EFB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3F67018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372B8C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F8E8A1A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54E508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5E338B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90402B8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833A56" w14:paraId="0462CE09" w14:textId="77777777" w:rsidTr="00604BD3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774EAAE4" w14:textId="408A19EC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FFEF2A7" w14:textId="6A830CAC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AFB408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99A55B1" w14:textId="0CC7DD5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D66FBF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89C363" w14:textId="439B3B1A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196E01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9DE950" w14:textId="6AF4923E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0C90CE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1C1AA8" w14:textId="491FFB32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37877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555B78" w14:textId="01843CDF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A2BFA4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23C2CA" w14:textId="094A46A1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73F47614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833A56" w14:paraId="7464E32F" w14:textId="77777777" w:rsidTr="00604BD3">
        <w:trPr>
          <w:gridAfter w:val="1"/>
          <w:wAfter w:w="7" w:type="dxa"/>
          <w:trHeight w:val="273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5D86F0FB" w14:textId="0075368F" w:rsidR="005C2547" w:rsidRPr="00EA48FA" w:rsidRDefault="00353230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85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CD7B27D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19E72F11" w14:textId="4EC264ED" w:rsidR="005C2547" w:rsidRPr="00EA48FA" w:rsidRDefault="00353230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86</w:t>
            </w:r>
          </w:p>
        </w:tc>
        <w:tc>
          <w:tcPr>
            <w:tcW w:w="932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567D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4B6E1DBD" w14:textId="24D17291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77CC0D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DBFA3F" w14:textId="5DE7E88E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1C0F76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8A1423" w14:textId="160877C8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333644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B5A759" w14:textId="1F0ECE2E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E1B03D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32E2C3" w14:textId="3537218C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321B13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04455F47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833A56" w14:paraId="7B1361FA" w14:textId="77777777" w:rsidTr="006952CA">
        <w:trPr>
          <w:gridAfter w:val="1"/>
          <w:wAfter w:w="7" w:type="dxa"/>
          <w:trHeight w:val="211"/>
        </w:trPr>
        <w:tc>
          <w:tcPr>
            <w:tcW w:w="439" w:type="dxa"/>
            <w:tcBorders>
              <w:top w:val="nil"/>
              <w:bottom w:val="nil"/>
              <w:right w:val="nil"/>
            </w:tcBorders>
            <w:noWrap/>
            <w:vAlign w:val="center"/>
          </w:tcPr>
          <w:p w14:paraId="5D6C6B59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235F171E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068EF3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4"/>
            <w:tcBorders>
              <w:left w:val="nil"/>
              <w:bottom w:val="nil"/>
              <w:right w:val="nil"/>
            </w:tcBorders>
            <w:noWrap/>
            <w:vAlign w:val="center"/>
          </w:tcPr>
          <w:p w14:paraId="20A6CAD5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C01CF4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2392BC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C104D2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E2D3EA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E899DD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6395AB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71878F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6A2289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BB457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024DE3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</w:tcBorders>
          </w:tcPr>
          <w:p w14:paraId="4872E6F7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833A56" w14:paraId="10DC2322" w14:textId="77777777" w:rsidTr="006952CA">
        <w:trPr>
          <w:gridAfter w:val="1"/>
          <w:wAfter w:w="7" w:type="dxa"/>
          <w:trHeight w:val="255"/>
        </w:trPr>
        <w:tc>
          <w:tcPr>
            <w:tcW w:w="439" w:type="dxa"/>
            <w:tcBorders>
              <w:top w:val="nil"/>
              <w:bottom w:val="single" w:sz="4" w:space="0" w:color="auto"/>
              <w:right w:val="nil"/>
            </w:tcBorders>
            <w:noWrap/>
            <w:vAlign w:val="center"/>
          </w:tcPr>
          <w:p w14:paraId="31A2A244" w14:textId="4780D111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737DAA7" w14:textId="50618038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4CC0B3D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2D80371" w14:textId="620AB8D4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408EF8E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5DAC479" w14:textId="422A0B92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4B01E0A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37D356F" w14:textId="05CA6FA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577A7F5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A734A88" w14:textId="301DE441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3FF05C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8E1409" w14:textId="6B54D28A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AA38E8F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D1835A2" w14:textId="11BBC3D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</w:tcBorders>
          </w:tcPr>
          <w:p w14:paraId="54CE7E9D" w14:textId="77777777" w:rsidR="005C2547" w:rsidRPr="00833A56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2795DB8D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C56095C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</w:rPr>
            </w:pPr>
            <w:r w:rsidRPr="00EA48FA">
              <w:rPr>
                <w:rFonts w:ascii="Arial" w:hAnsi="Arial" w:cs="Arial"/>
                <w:b/>
              </w:rPr>
              <w:t> 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BB1C378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DA4C383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4ED482A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DF64959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C68D038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C08DBF8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AEB9AF4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BA43ECF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70A5F91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4012BBF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BF811B4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6CC25FE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0DA6801" w14:textId="77777777" w:rsidR="005C2547" w:rsidRPr="00EA48FA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5D4A30A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97F84B5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12F7EF" w14:textId="77777777" w:rsidR="005C2547" w:rsidRPr="00EA48FA" w:rsidRDefault="005C2547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A48FA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EBE600B" w14:textId="77777777" w:rsidR="005C2547" w:rsidRPr="00EA48FA" w:rsidRDefault="005C2547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776621" w14:textId="77777777" w:rsidR="005C2547" w:rsidRPr="00195C9C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7878846D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3FCB4B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66BE1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698050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068523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2E592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1EBA9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E8AD5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4D9EF8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D85FD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E0B8F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C24555D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EB99C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76CAE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52931A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E2131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03B14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B59D2F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5BCF3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262870B5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711337A2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9149AB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C41A9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3DA55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FBFBAE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F3013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2DEB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A6173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D5C743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4A423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DAE88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179E39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1DAB1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38E4D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CB04237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E9205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8B1DF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08B36A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D7D5E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4136DEEE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5A8A9170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FE7637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09DB5F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31989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B8955A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46812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D483E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D47E7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703B33A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FFB3C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A0AEEF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63F844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43822B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97BFE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AA1ECB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6C20B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301DE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F88981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FD82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03D341A9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1F3DFB74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25D7D0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D52FE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9BE65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DFA81D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412F9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CB592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28B1FF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541425A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9B51CF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9E473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1FF595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1D29B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D67AD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32913F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FAF85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156B3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BEAF0A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4DE3D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662B1E80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769B27C6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CFF29E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9B5D1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4EC5A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003A41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C7B31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2F682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BA98E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8974E5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5642E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510C87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5A7FDE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E845F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D1A25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4D1275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3C9F73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1D8AE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66101C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8506B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3E5FA71F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6F2A398C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37F58F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D419F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F4AFE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0C4FD0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F5EA8D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7F33F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FA577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FB2370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8B4F0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63F3D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8D9A54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66569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14C30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8B0490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3AEF6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FF8CF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CF1F25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EA924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3BF989DA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6DE4DC12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6107B1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70FA47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3E3BA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824E0D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F93C4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89B3C7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C2A02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87B1BF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BAA63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8807F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A66319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34A42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8A3F9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B55786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EB6BD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95383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99EA98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C9C2F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1F49D108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622305DB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DD827D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E3C30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BE110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9F19F2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B336C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4A20C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D9398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7FEC64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9CB31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8E34A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5876560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490B3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40E447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82255A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DFB1F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BAC9AF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D83BEF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7FEEE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6AFC0A46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4D7B650D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054316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EB58D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BD072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BC74599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C5B26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5B1A7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137F2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02DEC8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2954A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A26FA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A133DA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4F0D2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B8A50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9ED94E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0332D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C15F9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7CA0F0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36C77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088E12FF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7B1DFF38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FF4835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81E50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3B49B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875F6D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6494C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ABF793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9458A1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D0277F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87E60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8FE7B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BA3804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03E30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2A04E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BA91B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631C7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48E3A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51F833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AB8C6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09361706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7C1D04DF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D932D9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808EA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EDF5D0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FBEF2C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13572E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0464A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495B4D5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470D44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D4EB41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151F8B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BECDEE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EF1AAD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DF11F2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C06C78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0E25A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C7BE27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D6BE60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524B6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1D23A927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952CA" w14:paraId="26EEF1DA" w14:textId="77777777" w:rsidTr="006952CA">
        <w:trPr>
          <w:gridAfter w:val="1"/>
          <w:wAfter w:w="7" w:type="dxa"/>
          <w:trHeight w:val="63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8AF2F7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A97A5B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BCB82B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F211ED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1A695C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CDB81C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51CCD88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D05BF8F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92B307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EB0AD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0B4773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C0D7DA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258E3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CD29B9" w14:textId="77777777" w:rsidR="006952CA" w:rsidRPr="00EA48FA" w:rsidRDefault="006952CA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C666F6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68D384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875B60" w14:textId="77777777" w:rsidR="006952CA" w:rsidRPr="00EA48FA" w:rsidRDefault="006952CA" w:rsidP="00CB0DB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C94559" w14:textId="77777777" w:rsidR="006952CA" w:rsidRPr="00EA48FA" w:rsidRDefault="006952CA" w:rsidP="00CB0DB6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</w:tcPr>
          <w:p w14:paraId="43762825" w14:textId="77777777" w:rsidR="006952CA" w:rsidRPr="00195C9C" w:rsidRDefault="006952CA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14:paraId="0D4C5285" w14:textId="77777777" w:rsidTr="00CB0D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B1488B7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sz w:val="16"/>
                <w:szCs w:val="16"/>
              </w:rPr>
              <w:tab/>
            </w: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DCD9BD1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3DF5167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533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942CA43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2565144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478913D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068D4F5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2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BEA853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C2547" w14:paraId="596CAB35" w14:textId="77777777" w:rsidTr="00CB0D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3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4066E0A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45B8588A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C2976FB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32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C654A5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92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CAA397F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C2547" w14:paraId="1FE99CA2" w14:textId="77777777" w:rsidTr="00CB0D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8F0E3A6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725" w:type="dxa"/>
            <w:gridSpan w:val="34"/>
            <w:noWrap/>
            <w:vAlign w:val="bottom"/>
          </w:tcPr>
          <w:p w14:paraId="0C5A3784" w14:textId="77777777" w:rsidR="005C2547" w:rsidRDefault="005C2547" w:rsidP="00CB0DB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En ………………………………… a ……… de 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 20…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</w:p>
        </w:tc>
        <w:tc>
          <w:tcPr>
            <w:tcW w:w="5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C107F1E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C2547" w14:paraId="56D1B076" w14:textId="77777777" w:rsidTr="00CB0DB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02ABAB5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14:paraId="62499302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03" w:type="dxa"/>
            <w:gridSpan w:val="29"/>
            <w:noWrap/>
            <w:vAlign w:val="bottom"/>
          </w:tcPr>
          <w:p w14:paraId="3B99AB17" w14:textId="77777777" w:rsidR="005C2547" w:rsidRPr="008C062F" w:rsidRDefault="005C2547" w:rsidP="00CB0DB6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C062F">
              <w:rPr>
                <w:rFonts w:ascii="Arial" w:hAnsi="Arial" w:cs="Arial"/>
                <w:sz w:val="12"/>
                <w:szCs w:val="12"/>
              </w:rPr>
              <w:t>(FIRMA)</w:t>
            </w:r>
          </w:p>
        </w:tc>
        <w:tc>
          <w:tcPr>
            <w:tcW w:w="606" w:type="dxa"/>
            <w:gridSpan w:val="3"/>
            <w:noWrap/>
            <w:vAlign w:val="bottom"/>
          </w:tcPr>
          <w:p w14:paraId="11455265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611" w:type="dxa"/>
            <w:noWrap/>
            <w:vAlign w:val="bottom"/>
          </w:tcPr>
          <w:p w14:paraId="2B76B9A5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4BCB753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C2547" w14:paraId="2CF5B828" w14:textId="77777777" w:rsidTr="00DC48B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94"/>
        </w:trPr>
        <w:tc>
          <w:tcPr>
            <w:tcW w:w="90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56B7961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405" w:type="dxa"/>
            <w:noWrap/>
            <w:vAlign w:val="bottom"/>
          </w:tcPr>
          <w:p w14:paraId="471C6843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4"/>
            <w:noWrap/>
            <w:vAlign w:val="bottom"/>
          </w:tcPr>
          <w:p w14:paraId="27D8AD01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3E71D0F6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gridSpan w:val="2"/>
            <w:noWrap/>
            <w:vAlign w:val="bottom"/>
          </w:tcPr>
          <w:p w14:paraId="2F6A3FCA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1A1DFABB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14:paraId="0B28A351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gridSpan w:val="2"/>
            <w:noWrap/>
            <w:vAlign w:val="bottom"/>
          </w:tcPr>
          <w:p w14:paraId="310E0390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01AB7A71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606" w:type="dxa"/>
            <w:gridSpan w:val="5"/>
            <w:noWrap/>
            <w:vAlign w:val="bottom"/>
          </w:tcPr>
          <w:p w14:paraId="2A84ED56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noWrap/>
            <w:vAlign w:val="bottom"/>
          </w:tcPr>
          <w:p w14:paraId="4891BD22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9" w:type="dxa"/>
            <w:gridSpan w:val="3"/>
            <w:noWrap/>
            <w:vAlign w:val="bottom"/>
          </w:tcPr>
          <w:p w14:paraId="1A11975F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noWrap/>
            <w:vAlign w:val="bottom"/>
          </w:tcPr>
          <w:p w14:paraId="2FE8DF12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73" w:type="dxa"/>
            <w:gridSpan w:val="3"/>
            <w:noWrap/>
            <w:vAlign w:val="bottom"/>
          </w:tcPr>
          <w:p w14:paraId="13C27AED" w14:textId="77777777" w:rsidR="005C2547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14:paraId="26F29138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611" w:type="dxa"/>
            <w:noWrap/>
            <w:vAlign w:val="bottom"/>
          </w:tcPr>
          <w:p w14:paraId="42B9D0E2" w14:textId="77777777" w:rsidR="005C2547" w:rsidRDefault="005C2547" w:rsidP="00CB0DB6">
            <w:pPr>
              <w:rPr>
                <w:rFonts w:ascii="Arial" w:hAnsi="Arial" w:cs="Arial"/>
              </w:rPr>
            </w:pPr>
          </w:p>
        </w:tc>
        <w:tc>
          <w:tcPr>
            <w:tcW w:w="59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D8F4923" w14:textId="77777777" w:rsidR="005C2547" w:rsidRDefault="005C2547" w:rsidP="00CB0D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C2547" w14:paraId="0D7A4B24" w14:textId="77777777" w:rsidTr="00DC48B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7"/>
        </w:trPr>
        <w:tc>
          <w:tcPr>
            <w:tcW w:w="9629" w:type="dxa"/>
            <w:gridSpan w:val="3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69A6947F" w14:textId="77777777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>Para consultas dirigirse al correo electrónico oposiciones@mapa.es</w:t>
            </w:r>
          </w:p>
        </w:tc>
        <w:tc>
          <w:tcPr>
            <w:tcW w:w="59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BAE4B" w14:textId="77777777" w:rsidR="005C2547" w:rsidRDefault="005C2547" w:rsidP="006952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</w:tbl>
    <w:tbl>
      <w:tblPr>
        <w:tblpPr w:leftFromText="141" w:rightFromText="141" w:vertAnchor="text" w:horzAnchor="margin" w:tblpY="122"/>
        <w:tblW w:w="999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474"/>
        <w:gridCol w:w="533"/>
        <w:gridCol w:w="804"/>
        <w:gridCol w:w="568"/>
        <w:gridCol w:w="630"/>
        <w:gridCol w:w="729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5C2547" w:rsidRPr="00DC48BE" w14:paraId="74078FFD" w14:textId="77777777" w:rsidTr="006952CA">
        <w:trPr>
          <w:trHeight w:val="290"/>
        </w:trPr>
        <w:tc>
          <w:tcPr>
            <w:tcW w:w="9991" w:type="dxa"/>
            <w:gridSpan w:val="15"/>
            <w:noWrap/>
            <w:vAlign w:val="center"/>
          </w:tcPr>
          <w:p w14:paraId="27A15A07" w14:textId="77777777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5C2547" w:rsidRPr="00DC48BE" w14:paraId="3BD8ABF1" w14:textId="77777777" w:rsidTr="006952CA">
        <w:trPr>
          <w:trHeight w:val="280"/>
        </w:trPr>
        <w:tc>
          <w:tcPr>
            <w:tcW w:w="5474" w:type="dxa"/>
            <w:gridSpan w:val="7"/>
            <w:noWrap/>
            <w:vAlign w:val="center"/>
          </w:tcPr>
          <w:p w14:paraId="612BC7C2" w14:textId="77777777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679B3836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8C86E8C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4C45BF29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2AC35A9E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3782742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5386C9DF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74FB4102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noWrap/>
            <w:vAlign w:val="bottom"/>
          </w:tcPr>
          <w:p w14:paraId="65F9D120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DC48BE" w14:paraId="43373D25" w14:textId="77777777" w:rsidTr="006952CA">
        <w:trPr>
          <w:trHeight w:val="284"/>
        </w:trPr>
        <w:tc>
          <w:tcPr>
            <w:tcW w:w="3547" w:type="dxa"/>
            <w:gridSpan w:val="4"/>
            <w:noWrap/>
            <w:vAlign w:val="center"/>
          </w:tcPr>
          <w:p w14:paraId="024904F0" w14:textId="77BCAD82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>P</w:t>
            </w:r>
            <w:r w:rsidR="00452E03" w:rsidRPr="00DC48BE">
              <w:rPr>
                <w:rFonts w:ascii="Arial" w:hAnsi="Arial" w:cs="Arial"/>
                <w:sz w:val="16"/>
                <w:szCs w:val="16"/>
              </w:rPr>
              <w:t>aseo</w:t>
            </w:r>
            <w:r w:rsidRPr="00DC48BE">
              <w:rPr>
                <w:rFonts w:ascii="Arial" w:hAnsi="Arial" w:cs="Arial"/>
                <w:sz w:val="16"/>
                <w:szCs w:val="16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14:paraId="464F0A22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614494DE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1F0FE350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3F9045A9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CCD36D1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07BCC247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6F75C2CE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3BF4EB4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2D3AF83A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4A51A2AF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noWrap/>
            <w:vAlign w:val="bottom"/>
          </w:tcPr>
          <w:p w14:paraId="38DAF6B5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2547" w:rsidRPr="00DC48BE" w14:paraId="23FA03AE" w14:textId="77777777" w:rsidTr="006952CA">
        <w:trPr>
          <w:trHeight w:val="274"/>
        </w:trPr>
        <w:tc>
          <w:tcPr>
            <w:tcW w:w="1736" w:type="dxa"/>
            <w:noWrap/>
            <w:vAlign w:val="center"/>
          </w:tcPr>
          <w:p w14:paraId="3931818B" w14:textId="77777777" w:rsidR="005C2547" w:rsidRPr="00DC48BE" w:rsidRDefault="005C2547" w:rsidP="006952CA">
            <w:pPr>
              <w:rPr>
                <w:rFonts w:ascii="Arial" w:hAnsi="Arial" w:cs="Arial"/>
                <w:sz w:val="16"/>
                <w:szCs w:val="16"/>
              </w:rPr>
            </w:pPr>
            <w:r w:rsidRPr="00DC48BE"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3B4387D0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8BE19FE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1FF8008A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08396AC1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noWrap/>
            <w:vAlign w:val="bottom"/>
          </w:tcPr>
          <w:p w14:paraId="1DC11F92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9" w:type="dxa"/>
            <w:noWrap/>
            <w:vAlign w:val="bottom"/>
          </w:tcPr>
          <w:p w14:paraId="14E4D306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14:paraId="29803C63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7996613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12EDC504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46ABE353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B3CBBD2" w14:textId="77777777" w:rsidR="005C2547" w:rsidRPr="00DC48BE" w:rsidRDefault="005C2547" w:rsidP="00CB0DB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73FE4ADE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7D8B0FD8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noWrap/>
            <w:vAlign w:val="bottom"/>
          </w:tcPr>
          <w:p w14:paraId="5AEBD292" w14:textId="77777777" w:rsidR="005C2547" w:rsidRPr="00DC48BE" w:rsidRDefault="005C2547" w:rsidP="00CB0DB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6BFF7B" w14:textId="77777777" w:rsidR="005C2547" w:rsidRDefault="005C2547" w:rsidP="005C2547">
      <w:pPr>
        <w:pStyle w:val="Textoindependiente"/>
        <w:tabs>
          <w:tab w:val="left" w:pos="11199"/>
        </w:tabs>
        <w:ind w:right="-483"/>
        <w:rPr>
          <w:b/>
        </w:rPr>
      </w:pPr>
    </w:p>
    <w:p w14:paraId="771AC384" w14:textId="77777777" w:rsidR="008D07E5" w:rsidRDefault="008D07E5" w:rsidP="008D07E5">
      <w:pPr>
        <w:pStyle w:val="Textoindependiente"/>
        <w:tabs>
          <w:tab w:val="left" w:pos="11199"/>
        </w:tabs>
        <w:ind w:right="-483"/>
        <w:rPr>
          <w:b/>
        </w:rPr>
      </w:pPr>
    </w:p>
    <w:sectPr w:rsidR="008D07E5" w:rsidSect="009172AD">
      <w:headerReference w:type="default" r:id="rId8"/>
      <w:footerReference w:type="default" r:id="rId9"/>
      <w:pgSz w:w="11906" w:h="16838" w:code="9"/>
      <w:pgMar w:top="1021" w:right="851" w:bottom="567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2CAC54" w14:textId="77777777" w:rsidR="00A0569E" w:rsidRDefault="00A0569E">
      <w:r>
        <w:separator/>
      </w:r>
    </w:p>
  </w:endnote>
  <w:endnote w:type="continuationSeparator" w:id="0">
    <w:p w14:paraId="0DD6D576" w14:textId="77777777" w:rsidR="00A0569E" w:rsidRDefault="00A05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63010718"/>
      <w:docPartObj>
        <w:docPartGallery w:val="Page Numbers (Bottom of Page)"/>
        <w:docPartUnique/>
      </w:docPartObj>
    </w:sdtPr>
    <w:sdtEndPr/>
    <w:sdtContent>
      <w:p w14:paraId="2DC8EF47" w14:textId="12EF6D0A" w:rsidR="005C2547" w:rsidRDefault="005C2547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5F86064" w14:textId="77777777" w:rsidR="005C2547" w:rsidRDefault="005C254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CC1613" w14:textId="77777777" w:rsidR="00A0569E" w:rsidRDefault="00A0569E">
      <w:r>
        <w:separator/>
      </w:r>
    </w:p>
  </w:footnote>
  <w:footnote w:type="continuationSeparator" w:id="0">
    <w:p w14:paraId="6DB606D9" w14:textId="77777777" w:rsidR="00A0569E" w:rsidRDefault="00A05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7DB788" w14:textId="77777777" w:rsidR="00A0569E" w:rsidRDefault="00A0569E">
    <w:pPr>
      <w:pStyle w:val="Encabezado"/>
    </w:pPr>
  </w:p>
  <w:p w14:paraId="17F6C8FB" w14:textId="77777777" w:rsidR="00A0569E" w:rsidRDefault="00A0569E">
    <w:pPr>
      <w:pStyle w:val="Encabezado"/>
    </w:pPr>
  </w:p>
  <w:p w14:paraId="71890039" w14:textId="77777777" w:rsidR="00A0569E" w:rsidRDefault="00A0569E">
    <w:pPr>
      <w:pStyle w:val="Encabezado"/>
    </w:pPr>
  </w:p>
  <w:tbl>
    <w:tblPr>
      <w:tblW w:w="11483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81"/>
      <w:gridCol w:w="3946"/>
      <w:gridCol w:w="2565"/>
      <w:gridCol w:w="968"/>
      <w:gridCol w:w="607"/>
      <w:gridCol w:w="2216"/>
    </w:tblGrid>
    <w:tr w:rsidR="00A0569E" w14:paraId="29A4789A" w14:textId="77777777" w:rsidTr="00970D50">
      <w:trPr>
        <w:gridAfter w:val="1"/>
        <w:wAfter w:w="2235" w:type="dxa"/>
        <w:trHeight w:val="556"/>
      </w:trPr>
      <w:tc>
        <w:tcPr>
          <w:tcW w:w="1135" w:type="dxa"/>
          <w:vMerge w:val="restart"/>
        </w:tcPr>
        <w:p w14:paraId="2FDA9001" w14:textId="77777777" w:rsidR="00A0569E" w:rsidRDefault="00A0569E" w:rsidP="0011747E">
          <w:r>
            <w:object w:dxaOrig="964" w:dyaOrig="976" w14:anchorId="3BA5297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8.1pt;height:48.75pt">
                <v:imagedata r:id="rId1" o:title=""/>
              </v:shape>
              <o:OLEObject Type="Embed" ProgID="PBrush" ShapeID="_x0000_i1025" DrawAspect="Content" ObjectID="_1792841274" r:id="rId2"/>
            </w:object>
          </w:r>
        </w:p>
      </w:tc>
      <w:tc>
        <w:tcPr>
          <w:tcW w:w="3969" w:type="dxa"/>
          <w:vMerge w:val="restart"/>
          <w:vAlign w:val="center"/>
        </w:tcPr>
        <w:p w14:paraId="6ED35598" w14:textId="77777777" w:rsidR="00A0569E" w:rsidRPr="00160040" w:rsidRDefault="00A0569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14:paraId="3C87A340" w14:textId="77777777" w:rsidR="00A0569E" w:rsidRDefault="00A0569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14:paraId="3A8EB1FB" w14:textId="77777777" w:rsidR="00A0569E" w:rsidRPr="00160040" w:rsidRDefault="00A0569E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2585" w:type="dxa"/>
          <w:tcBorders>
            <w:top w:val="nil"/>
            <w:bottom w:val="nil"/>
          </w:tcBorders>
        </w:tcPr>
        <w:p w14:paraId="0F4EBAF6" w14:textId="77777777" w:rsidR="00A0569E" w:rsidRDefault="00A0569E" w:rsidP="0011747E">
          <w:pPr>
            <w:rPr>
              <w:sz w:val="14"/>
              <w:szCs w:val="14"/>
            </w:rPr>
          </w:pPr>
        </w:p>
        <w:p w14:paraId="5A671B80" w14:textId="77777777" w:rsidR="00A0569E" w:rsidRPr="00CF350E" w:rsidRDefault="00A0569E" w:rsidP="00CF350E">
          <w:pPr>
            <w:rPr>
              <w:sz w:val="14"/>
              <w:szCs w:val="14"/>
            </w:rPr>
          </w:pPr>
        </w:p>
        <w:p w14:paraId="4096D6D1" w14:textId="77777777" w:rsidR="00A0569E" w:rsidRDefault="00A0569E" w:rsidP="00CF350E">
          <w:pPr>
            <w:rPr>
              <w:sz w:val="14"/>
              <w:szCs w:val="14"/>
            </w:rPr>
          </w:pPr>
        </w:p>
        <w:p w14:paraId="75BBD72E" w14:textId="77777777" w:rsidR="00A0569E" w:rsidRPr="00CF350E" w:rsidRDefault="00A0569E" w:rsidP="00CF350E">
          <w:pPr>
            <w:tabs>
              <w:tab w:val="left" w:pos="934"/>
            </w:tabs>
            <w:rPr>
              <w:sz w:val="14"/>
              <w:szCs w:val="14"/>
            </w:rPr>
          </w:pPr>
        </w:p>
      </w:tc>
      <w:tc>
        <w:tcPr>
          <w:tcW w:w="1559" w:type="dxa"/>
          <w:gridSpan w:val="2"/>
          <w:tcBorders>
            <w:top w:val="nil"/>
            <w:bottom w:val="nil"/>
          </w:tcBorders>
          <w:shd w:val="clear" w:color="auto" w:fill="auto"/>
          <w:vAlign w:val="center"/>
        </w:tcPr>
        <w:p w14:paraId="423AF5F3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14:paraId="6AFA3707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14:paraId="1C1DF9E3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  <w:p w14:paraId="45083422" w14:textId="77777777" w:rsidR="00A0569E" w:rsidRPr="00160040" w:rsidRDefault="00A0569E" w:rsidP="00970D50">
          <w:pPr>
            <w:ind w:left="459" w:hanging="283"/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SUBSECRETARÍ</w:t>
          </w:r>
          <w:r w:rsidRPr="00ED6966">
            <w:rPr>
              <w:rFonts w:ascii="Arial" w:hAnsi="Arial" w:cs="Arial"/>
              <w:sz w:val="14"/>
              <w:szCs w:val="14"/>
            </w:rPr>
            <w:t>A</w:t>
          </w:r>
        </w:p>
        <w:p w14:paraId="66C4DECE" w14:textId="77777777" w:rsidR="00A0569E" w:rsidRPr="00160040" w:rsidRDefault="00A0569E" w:rsidP="00970D50">
          <w:pPr>
            <w:ind w:left="459" w:hanging="283"/>
            <w:jc w:val="center"/>
            <w:rPr>
              <w:rFonts w:ascii="Arial" w:hAnsi="Arial" w:cs="Arial"/>
              <w:sz w:val="14"/>
              <w:szCs w:val="14"/>
            </w:rPr>
          </w:pPr>
        </w:p>
      </w:tc>
    </w:tr>
    <w:tr w:rsidR="00A0569E" w14:paraId="40E0D489" w14:textId="77777777" w:rsidTr="00970D50">
      <w:trPr>
        <w:trHeight w:val="174"/>
      </w:trPr>
      <w:tc>
        <w:tcPr>
          <w:tcW w:w="1135" w:type="dxa"/>
          <w:vMerge/>
        </w:tcPr>
        <w:p w14:paraId="25B377C6" w14:textId="77777777" w:rsidR="00A0569E" w:rsidRDefault="00A0569E" w:rsidP="0011747E"/>
      </w:tc>
      <w:tc>
        <w:tcPr>
          <w:tcW w:w="3969" w:type="dxa"/>
          <w:vMerge/>
          <w:vAlign w:val="center"/>
        </w:tcPr>
        <w:p w14:paraId="7106B9DF" w14:textId="77777777" w:rsidR="00A0569E" w:rsidRPr="00160040" w:rsidRDefault="00A0569E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44" w:type="dxa"/>
          <w:gridSpan w:val="2"/>
          <w:tcBorders>
            <w:top w:val="nil"/>
          </w:tcBorders>
        </w:tcPr>
        <w:p w14:paraId="2A15A323" w14:textId="77777777" w:rsidR="00A0569E" w:rsidRPr="00160040" w:rsidRDefault="00A0569E" w:rsidP="0011747E">
          <w:pPr>
            <w:rPr>
              <w:sz w:val="14"/>
              <w:szCs w:val="14"/>
            </w:rPr>
          </w:pPr>
        </w:p>
      </w:tc>
      <w:tc>
        <w:tcPr>
          <w:tcW w:w="2835" w:type="dxa"/>
          <w:gridSpan w:val="2"/>
          <w:tcBorders>
            <w:top w:val="nil"/>
          </w:tcBorders>
          <w:vAlign w:val="bottom"/>
        </w:tcPr>
        <w:p w14:paraId="1B204AC3" w14:textId="77777777" w:rsidR="00A0569E" w:rsidRPr="00160040" w:rsidRDefault="00A0569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0C46605E" w14:textId="77777777" w:rsidR="00A0569E" w:rsidRDefault="00A0569E" w:rsidP="00105CD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00014263">
    <w:abstractNumId w:val="0"/>
  </w:num>
  <w:num w:numId="2" w16cid:durableId="566501418">
    <w:abstractNumId w:val="1"/>
  </w:num>
  <w:num w:numId="3" w16cid:durableId="79082519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50235719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178711463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213590356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36625047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25982128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108969115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207947134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64736867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513223784">
    <w:abstractNumId w:val="2"/>
  </w:num>
  <w:num w:numId="13" w16cid:durableId="476341041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545484931">
    <w:abstractNumId w:val="7"/>
  </w:num>
  <w:num w:numId="15" w16cid:durableId="1735348448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652567723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255482052">
    <w:abstractNumId w:val="6"/>
  </w:num>
  <w:num w:numId="18" w16cid:durableId="1822038543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988289612">
    <w:abstractNumId w:val="4"/>
  </w:num>
  <w:num w:numId="20" w16cid:durableId="1300576458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879702850">
    <w:abstractNumId w:val="5"/>
  </w:num>
  <w:num w:numId="22" w16cid:durableId="1689023338">
    <w:abstractNumId w:val="9"/>
  </w:num>
  <w:num w:numId="23" w16cid:durableId="1319843700">
    <w:abstractNumId w:val="3"/>
  </w:num>
  <w:num w:numId="24" w16cid:durableId="273176559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8332972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9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2706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ED2"/>
    <w:rsid w:val="0000183B"/>
    <w:rsid w:val="00005A21"/>
    <w:rsid w:val="00006A04"/>
    <w:rsid w:val="00006EAF"/>
    <w:rsid w:val="0001154D"/>
    <w:rsid w:val="0001704A"/>
    <w:rsid w:val="000211F5"/>
    <w:rsid w:val="000237EB"/>
    <w:rsid w:val="000312BA"/>
    <w:rsid w:val="00036BF7"/>
    <w:rsid w:val="000412B3"/>
    <w:rsid w:val="00042476"/>
    <w:rsid w:val="00042708"/>
    <w:rsid w:val="00056AE2"/>
    <w:rsid w:val="00063B54"/>
    <w:rsid w:val="00070E5E"/>
    <w:rsid w:val="00073AA1"/>
    <w:rsid w:val="00085073"/>
    <w:rsid w:val="000917A8"/>
    <w:rsid w:val="00094E17"/>
    <w:rsid w:val="00095A23"/>
    <w:rsid w:val="000A0B00"/>
    <w:rsid w:val="000A2646"/>
    <w:rsid w:val="000B2B0A"/>
    <w:rsid w:val="000B3082"/>
    <w:rsid w:val="000C104B"/>
    <w:rsid w:val="000C2393"/>
    <w:rsid w:val="000C461D"/>
    <w:rsid w:val="000C59C8"/>
    <w:rsid w:val="000D00D1"/>
    <w:rsid w:val="000D30C8"/>
    <w:rsid w:val="000D5DAF"/>
    <w:rsid w:val="000F281D"/>
    <w:rsid w:val="000F568A"/>
    <w:rsid w:val="000F65C0"/>
    <w:rsid w:val="001047C8"/>
    <w:rsid w:val="00105550"/>
    <w:rsid w:val="00105CD8"/>
    <w:rsid w:val="00110ED7"/>
    <w:rsid w:val="001164D8"/>
    <w:rsid w:val="00116BDA"/>
    <w:rsid w:val="0011747E"/>
    <w:rsid w:val="00126C74"/>
    <w:rsid w:val="00133441"/>
    <w:rsid w:val="00146B35"/>
    <w:rsid w:val="00147631"/>
    <w:rsid w:val="00160040"/>
    <w:rsid w:val="00165FC5"/>
    <w:rsid w:val="001734E5"/>
    <w:rsid w:val="00174208"/>
    <w:rsid w:val="00185A7E"/>
    <w:rsid w:val="0019565C"/>
    <w:rsid w:val="001A6C6F"/>
    <w:rsid w:val="001A70BB"/>
    <w:rsid w:val="001B4659"/>
    <w:rsid w:val="001C20C4"/>
    <w:rsid w:val="001D05D5"/>
    <w:rsid w:val="001D0FDF"/>
    <w:rsid w:val="001D2EF1"/>
    <w:rsid w:val="001E4769"/>
    <w:rsid w:val="001E545E"/>
    <w:rsid w:val="001E6A8E"/>
    <w:rsid w:val="001F3F55"/>
    <w:rsid w:val="0022547C"/>
    <w:rsid w:val="00232550"/>
    <w:rsid w:val="00236475"/>
    <w:rsid w:val="00242CDB"/>
    <w:rsid w:val="00243C15"/>
    <w:rsid w:val="00244F73"/>
    <w:rsid w:val="00251672"/>
    <w:rsid w:val="00260ED2"/>
    <w:rsid w:val="00280E4D"/>
    <w:rsid w:val="00296675"/>
    <w:rsid w:val="00297ADB"/>
    <w:rsid w:val="002B4386"/>
    <w:rsid w:val="002B59D6"/>
    <w:rsid w:val="002B69F8"/>
    <w:rsid w:val="002C26D3"/>
    <w:rsid w:val="002C3B76"/>
    <w:rsid w:val="002D2F5A"/>
    <w:rsid w:val="002E67F8"/>
    <w:rsid w:val="002F3223"/>
    <w:rsid w:val="00301450"/>
    <w:rsid w:val="00306FE8"/>
    <w:rsid w:val="0030716B"/>
    <w:rsid w:val="0032031B"/>
    <w:rsid w:val="00320823"/>
    <w:rsid w:val="00322248"/>
    <w:rsid w:val="00322FBC"/>
    <w:rsid w:val="00353230"/>
    <w:rsid w:val="003936C5"/>
    <w:rsid w:val="00393DF6"/>
    <w:rsid w:val="00396FC1"/>
    <w:rsid w:val="003A5B08"/>
    <w:rsid w:val="003A68F4"/>
    <w:rsid w:val="003B5D0C"/>
    <w:rsid w:val="003B7EF5"/>
    <w:rsid w:val="003C6754"/>
    <w:rsid w:val="003C6A26"/>
    <w:rsid w:val="003E19FF"/>
    <w:rsid w:val="003E25A5"/>
    <w:rsid w:val="003E412E"/>
    <w:rsid w:val="003F57A9"/>
    <w:rsid w:val="00402080"/>
    <w:rsid w:val="00404980"/>
    <w:rsid w:val="00404BAC"/>
    <w:rsid w:val="004112EE"/>
    <w:rsid w:val="0042012D"/>
    <w:rsid w:val="004254D2"/>
    <w:rsid w:val="00425D5A"/>
    <w:rsid w:val="00441527"/>
    <w:rsid w:val="00442BC0"/>
    <w:rsid w:val="00447A2A"/>
    <w:rsid w:val="00452E03"/>
    <w:rsid w:val="00462E73"/>
    <w:rsid w:val="00463CCC"/>
    <w:rsid w:val="0046532E"/>
    <w:rsid w:val="00473490"/>
    <w:rsid w:val="00474534"/>
    <w:rsid w:val="00486AA5"/>
    <w:rsid w:val="00492099"/>
    <w:rsid w:val="004926D2"/>
    <w:rsid w:val="00494959"/>
    <w:rsid w:val="004A2326"/>
    <w:rsid w:val="004B3F06"/>
    <w:rsid w:val="004B3F73"/>
    <w:rsid w:val="004C129C"/>
    <w:rsid w:val="004C20DB"/>
    <w:rsid w:val="004D5796"/>
    <w:rsid w:val="004E23DE"/>
    <w:rsid w:val="004E2999"/>
    <w:rsid w:val="004E3625"/>
    <w:rsid w:val="004F7958"/>
    <w:rsid w:val="005122B3"/>
    <w:rsid w:val="00524ED3"/>
    <w:rsid w:val="00527935"/>
    <w:rsid w:val="00527CF5"/>
    <w:rsid w:val="00532B54"/>
    <w:rsid w:val="005333ED"/>
    <w:rsid w:val="00533D64"/>
    <w:rsid w:val="00541E32"/>
    <w:rsid w:val="005513A0"/>
    <w:rsid w:val="00551982"/>
    <w:rsid w:val="00554841"/>
    <w:rsid w:val="00554BF8"/>
    <w:rsid w:val="00565C28"/>
    <w:rsid w:val="005668A1"/>
    <w:rsid w:val="00566AA2"/>
    <w:rsid w:val="00580525"/>
    <w:rsid w:val="005807D1"/>
    <w:rsid w:val="00581A9E"/>
    <w:rsid w:val="005832F5"/>
    <w:rsid w:val="00587619"/>
    <w:rsid w:val="00590F23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C2547"/>
    <w:rsid w:val="005D3FEC"/>
    <w:rsid w:val="005E02D0"/>
    <w:rsid w:val="005F2685"/>
    <w:rsid w:val="005F2854"/>
    <w:rsid w:val="005F2AEE"/>
    <w:rsid w:val="005F48AF"/>
    <w:rsid w:val="005F7BA8"/>
    <w:rsid w:val="00602948"/>
    <w:rsid w:val="00604BD3"/>
    <w:rsid w:val="00610C9A"/>
    <w:rsid w:val="00612136"/>
    <w:rsid w:val="006146D1"/>
    <w:rsid w:val="0066068F"/>
    <w:rsid w:val="0066325E"/>
    <w:rsid w:val="00674CEE"/>
    <w:rsid w:val="00676A90"/>
    <w:rsid w:val="00692AFC"/>
    <w:rsid w:val="006952CA"/>
    <w:rsid w:val="006974B1"/>
    <w:rsid w:val="006A2E3C"/>
    <w:rsid w:val="006A465E"/>
    <w:rsid w:val="006A59E1"/>
    <w:rsid w:val="006A63FB"/>
    <w:rsid w:val="006C4BD4"/>
    <w:rsid w:val="006D0FB2"/>
    <w:rsid w:val="006D55A9"/>
    <w:rsid w:val="006E0B8F"/>
    <w:rsid w:val="006E198F"/>
    <w:rsid w:val="006E51C1"/>
    <w:rsid w:val="006F53E2"/>
    <w:rsid w:val="00700955"/>
    <w:rsid w:val="00702394"/>
    <w:rsid w:val="007072B4"/>
    <w:rsid w:val="00723992"/>
    <w:rsid w:val="00725DBC"/>
    <w:rsid w:val="00735186"/>
    <w:rsid w:val="00737677"/>
    <w:rsid w:val="00737749"/>
    <w:rsid w:val="007419D2"/>
    <w:rsid w:val="0074314C"/>
    <w:rsid w:val="00744D55"/>
    <w:rsid w:val="0076168E"/>
    <w:rsid w:val="007764B4"/>
    <w:rsid w:val="0077740F"/>
    <w:rsid w:val="0079264B"/>
    <w:rsid w:val="0079730A"/>
    <w:rsid w:val="007A057F"/>
    <w:rsid w:val="007A364A"/>
    <w:rsid w:val="007A7907"/>
    <w:rsid w:val="007B015D"/>
    <w:rsid w:val="007B0A71"/>
    <w:rsid w:val="007B124C"/>
    <w:rsid w:val="007B2124"/>
    <w:rsid w:val="007C183A"/>
    <w:rsid w:val="007C5192"/>
    <w:rsid w:val="007D3DC0"/>
    <w:rsid w:val="007E3F4A"/>
    <w:rsid w:val="007E5D6C"/>
    <w:rsid w:val="007F1C6B"/>
    <w:rsid w:val="007F2F10"/>
    <w:rsid w:val="007F5192"/>
    <w:rsid w:val="0080082F"/>
    <w:rsid w:val="00806FCD"/>
    <w:rsid w:val="00807907"/>
    <w:rsid w:val="00807925"/>
    <w:rsid w:val="00813D3F"/>
    <w:rsid w:val="008211B8"/>
    <w:rsid w:val="008252BA"/>
    <w:rsid w:val="0085007F"/>
    <w:rsid w:val="008610EB"/>
    <w:rsid w:val="00890179"/>
    <w:rsid w:val="0089176F"/>
    <w:rsid w:val="008A1878"/>
    <w:rsid w:val="008B79FB"/>
    <w:rsid w:val="008C062F"/>
    <w:rsid w:val="008C7930"/>
    <w:rsid w:val="008D07E5"/>
    <w:rsid w:val="008D19F0"/>
    <w:rsid w:val="008D775A"/>
    <w:rsid w:val="008E2CC5"/>
    <w:rsid w:val="008E7661"/>
    <w:rsid w:val="008F1492"/>
    <w:rsid w:val="008F58A9"/>
    <w:rsid w:val="00901BF7"/>
    <w:rsid w:val="009060FB"/>
    <w:rsid w:val="009172AD"/>
    <w:rsid w:val="00942B8B"/>
    <w:rsid w:val="009437FF"/>
    <w:rsid w:val="00970D50"/>
    <w:rsid w:val="0099325A"/>
    <w:rsid w:val="009A47D7"/>
    <w:rsid w:val="009A5DB5"/>
    <w:rsid w:val="009A647A"/>
    <w:rsid w:val="009B1318"/>
    <w:rsid w:val="009B1CE4"/>
    <w:rsid w:val="009C1110"/>
    <w:rsid w:val="009C11CE"/>
    <w:rsid w:val="009C13AE"/>
    <w:rsid w:val="009C1E47"/>
    <w:rsid w:val="009D3CCE"/>
    <w:rsid w:val="009E1D36"/>
    <w:rsid w:val="009F2A60"/>
    <w:rsid w:val="009F79BD"/>
    <w:rsid w:val="00A00FC5"/>
    <w:rsid w:val="00A0569E"/>
    <w:rsid w:val="00A06DBD"/>
    <w:rsid w:val="00A15C4D"/>
    <w:rsid w:val="00A3353C"/>
    <w:rsid w:val="00A3706F"/>
    <w:rsid w:val="00A5269A"/>
    <w:rsid w:val="00A61F89"/>
    <w:rsid w:val="00A62AC1"/>
    <w:rsid w:val="00A74234"/>
    <w:rsid w:val="00A76657"/>
    <w:rsid w:val="00A77A8D"/>
    <w:rsid w:val="00AA17FA"/>
    <w:rsid w:val="00AB49D4"/>
    <w:rsid w:val="00AC2C45"/>
    <w:rsid w:val="00AC34C8"/>
    <w:rsid w:val="00AD49C2"/>
    <w:rsid w:val="00AD7233"/>
    <w:rsid w:val="00AE1A34"/>
    <w:rsid w:val="00AF165C"/>
    <w:rsid w:val="00AF239A"/>
    <w:rsid w:val="00AF362D"/>
    <w:rsid w:val="00AF3D27"/>
    <w:rsid w:val="00B04937"/>
    <w:rsid w:val="00B1291F"/>
    <w:rsid w:val="00B230B7"/>
    <w:rsid w:val="00B231DF"/>
    <w:rsid w:val="00B275DA"/>
    <w:rsid w:val="00B31328"/>
    <w:rsid w:val="00B325E3"/>
    <w:rsid w:val="00B47DDC"/>
    <w:rsid w:val="00B53318"/>
    <w:rsid w:val="00B646F1"/>
    <w:rsid w:val="00B8145E"/>
    <w:rsid w:val="00B8259D"/>
    <w:rsid w:val="00B9440A"/>
    <w:rsid w:val="00BC3820"/>
    <w:rsid w:val="00BD73D4"/>
    <w:rsid w:val="00BE1A86"/>
    <w:rsid w:val="00BE5A7D"/>
    <w:rsid w:val="00BF1F4F"/>
    <w:rsid w:val="00BF7F73"/>
    <w:rsid w:val="00C146A6"/>
    <w:rsid w:val="00C2711D"/>
    <w:rsid w:val="00C31010"/>
    <w:rsid w:val="00C40E4D"/>
    <w:rsid w:val="00C431DC"/>
    <w:rsid w:val="00C4748F"/>
    <w:rsid w:val="00C5274F"/>
    <w:rsid w:val="00C5565E"/>
    <w:rsid w:val="00C57212"/>
    <w:rsid w:val="00C63DCF"/>
    <w:rsid w:val="00C63F07"/>
    <w:rsid w:val="00C72281"/>
    <w:rsid w:val="00C7621E"/>
    <w:rsid w:val="00C81103"/>
    <w:rsid w:val="00C81854"/>
    <w:rsid w:val="00C82CEE"/>
    <w:rsid w:val="00C8463C"/>
    <w:rsid w:val="00C85AF2"/>
    <w:rsid w:val="00C95354"/>
    <w:rsid w:val="00C95FB0"/>
    <w:rsid w:val="00CA4E65"/>
    <w:rsid w:val="00CA7505"/>
    <w:rsid w:val="00CB1C78"/>
    <w:rsid w:val="00CD5FAF"/>
    <w:rsid w:val="00CD72E5"/>
    <w:rsid w:val="00CE4A69"/>
    <w:rsid w:val="00CE709C"/>
    <w:rsid w:val="00CE7957"/>
    <w:rsid w:val="00CF0865"/>
    <w:rsid w:val="00CF110B"/>
    <w:rsid w:val="00CF350E"/>
    <w:rsid w:val="00CF4127"/>
    <w:rsid w:val="00D064E1"/>
    <w:rsid w:val="00D20CBA"/>
    <w:rsid w:val="00D21ADD"/>
    <w:rsid w:val="00D22F98"/>
    <w:rsid w:val="00D46B4E"/>
    <w:rsid w:val="00D47DEC"/>
    <w:rsid w:val="00D5010A"/>
    <w:rsid w:val="00D60185"/>
    <w:rsid w:val="00D6321B"/>
    <w:rsid w:val="00D639A8"/>
    <w:rsid w:val="00D645C7"/>
    <w:rsid w:val="00D71894"/>
    <w:rsid w:val="00D75439"/>
    <w:rsid w:val="00D9064B"/>
    <w:rsid w:val="00D90F8E"/>
    <w:rsid w:val="00D91A20"/>
    <w:rsid w:val="00DA38EA"/>
    <w:rsid w:val="00DC48BE"/>
    <w:rsid w:val="00DC5C0B"/>
    <w:rsid w:val="00DD0619"/>
    <w:rsid w:val="00DD0D85"/>
    <w:rsid w:val="00DD2C9E"/>
    <w:rsid w:val="00DD65FE"/>
    <w:rsid w:val="00DE1E32"/>
    <w:rsid w:val="00DE6524"/>
    <w:rsid w:val="00DE7D43"/>
    <w:rsid w:val="00DF1992"/>
    <w:rsid w:val="00DF3940"/>
    <w:rsid w:val="00DF3F34"/>
    <w:rsid w:val="00E01497"/>
    <w:rsid w:val="00E11AD7"/>
    <w:rsid w:val="00E17D14"/>
    <w:rsid w:val="00E22B32"/>
    <w:rsid w:val="00E23B5F"/>
    <w:rsid w:val="00E24909"/>
    <w:rsid w:val="00E324DD"/>
    <w:rsid w:val="00E46027"/>
    <w:rsid w:val="00E46348"/>
    <w:rsid w:val="00E51CCB"/>
    <w:rsid w:val="00E52A09"/>
    <w:rsid w:val="00E70FA0"/>
    <w:rsid w:val="00E74A35"/>
    <w:rsid w:val="00E76002"/>
    <w:rsid w:val="00E77512"/>
    <w:rsid w:val="00E9087F"/>
    <w:rsid w:val="00E919F0"/>
    <w:rsid w:val="00EA0678"/>
    <w:rsid w:val="00EA088F"/>
    <w:rsid w:val="00EA1534"/>
    <w:rsid w:val="00EA6210"/>
    <w:rsid w:val="00EA698B"/>
    <w:rsid w:val="00EB0EB8"/>
    <w:rsid w:val="00EB4838"/>
    <w:rsid w:val="00EB55D4"/>
    <w:rsid w:val="00EE0D95"/>
    <w:rsid w:val="00EE5F50"/>
    <w:rsid w:val="00EE6F2D"/>
    <w:rsid w:val="00EF050F"/>
    <w:rsid w:val="00EF5019"/>
    <w:rsid w:val="00F0039F"/>
    <w:rsid w:val="00F01263"/>
    <w:rsid w:val="00F10D5B"/>
    <w:rsid w:val="00F13F8B"/>
    <w:rsid w:val="00F163C9"/>
    <w:rsid w:val="00F205B1"/>
    <w:rsid w:val="00F373D6"/>
    <w:rsid w:val="00F52DBC"/>
    <w:rsid w:val="00F5446D"/>
    <w:rsid w:val="00F67092"/>
    <w:rsid w:val="00F67703"/>
    <w:rsid w:val="00F911AD"/>
    <w:rsid w:val="00FA5157"/>
    <w:rsid w:val="00FA54A6"/>
    <w:rsid w:val="00FB0DE9"/>
    <w:rsid w:val="00FB2D7D"/>
    <w:rsid w:val="00FB6AF2"/>
    <w:rsid w:val="00FC1F1D"/>
    <w:rsid w:val="00FD0956"/>
    <w:rsid w:val="00FD1452"/>
    <w:rsid w:val="00FE0AF4"/>
    <w:rsid w:val="00FE2F73"/>
    <w:rsid w:val="00FE5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2706">
      <v:stroke weight=".05pt"/>
    </o:shapedefaults>
    <o:shapelayout v:ext="edit">
      <o:idmap v:ext="edit" data="1"/>
    </o:shapelayout>
  </w:shapeDefaults>
  <w:decimalSymbol w:val=","/>
  <w:listSeparator w:val=";"/>
  <w14:docId w14:val="50AAC346"/>
  <w15:chartTrackingRefBased/>
  <w15:docId w15:val="{8AB5269D-3827-4D04-B9D1-6CDFECD02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link w:val="TextodegloboCar"/>
    <w:uiPriority w:val="99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10">
    <w:name w:val="Título1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10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rrafodelista">
    <w:name w:val="List Paragraph"/>
    <w:basedOn w:val="Normal"/>
    <w:uiPriority w:val="34"/>
    <w:qFormat/>
    <w:rsid w:val="008E7661"/>
    <w:pPr>
      <w:ind w:left="720"/>
      <w:contextualSpacing/>
    </w:pPr>
  </w:style>
  <w:style w:type="numbering" w:customStyle="1" w:styleId="Sinlista1">
    <w:name w:val="Sin lista1"/>
    <w:next w:val="Sinlista"/>
    <w:uiPriority w:val="99"/>
    <w:semiHidden/>
    <w:unhideWhenUsed/>
    <w:rsid w:val="00E46348"/>
  </w:style>
  <w:style w:type="character" w:styleId="Refdecomentario">
    <w:name w:val="annotation reference"/>
    <w:basedOn w:val="Fuentedeprrafopredeter"/>
    <w:uiPriority w:val="99"/>
    <w:unhideWhenUsed/>
    <w:rsid w:val="00E463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46348"/>
    <w:pPr>
      <w:spacing w:after="160"/>
    </w:pPr>
    <w:rPr>
      <w:rFonts w:asciiTheme="minorHAnsi" w:eastAsiaTheme="minorHAnsi" w:hAnsiTheme="minorHAnsi" w:cstheme="minorBidi"/>
      <w:lang w:eastAsia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46348"/>
    <w:rPr>
      <w:rFonts w:asciiTheme="minorHAnsi" w:eastAsiaTheme="minorHAnsi" w:hAnsiTheme="minorHAnsi" w:cstheme="minorBidi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E4634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E46348"/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6348"/>
    <w:rPr>
      <w:rFonts w:ascii="Tahoma" w:hAnsi="Tahoma" w:cs="Tahoma"/>
      <w:sz w:val="16"/>
      <w:szCs w:val="16"/>
    </w:rPr>
  </w:style>
  <w:style w:type="numbering" w:customStyle="1" w:styleId="Sinlista2">
    <w:name w:val="Sin lista2"/>
    <w:next w:val="Sinlista"/>
    <w:uiPriority w:val="99"/>
    <w:semiHidden/>
    <w:unhideWhenUsed/>
    <w:rsid w:val="00FE5C90"/>
  </w:style>
  <w:style w:type="character" w:customStyle="1" w:styleId="PiedepginaCar">
    <w:name w:val="Pie de página Car"/>
    <w:basedOn w:val="Fuentedeprrafopredeter"/>
    <w:link w:val="Piedepgina"/>
    <w:uiPriority w:val="99"/>
    <w:rsid w:val="005C25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E30B1C-20EE-44D0-9825-C09F98698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54</TotalTime>
  <Pages>2</Pages>
  <Words>244</Words>
  <Characters>2160</Characters>
  <Application>Microsoft Office Word</Application>
  <DocSecurity>0</DocSecurity>
  <Lines>18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2400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mailto:oposiciones@mapa.es.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Alba Garrido, Teresa</cp:lastModifiedBy>
  <cp:revision>16</cp:revision>
  <cp:lastPrinted>2024-11-07T13:20:00Z</cp:lastPrinted>
  <dcterms:created xsi:type="dcterms:W3CDTF">2023-06-20T14:20:00Z</dcterms:created>
  <dcterms:modified xsi:type="dcterms:W3CDTF">2024-11-11T13:41:00Z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